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5" w:type="dxa"/>
        <w:tblCellMar>
          <w:left w:w="115" w:type="dxa"/>
          <w:right w:w="720" w:type="dxa"/>
        </w:tblCellMar>
        <w:tblLook w:val="0000" w:firstRow="0" w:lastRow="0" w:firstColumn="0" w:lastColumn="0" w:noHBand="0" w:noVBand="0"/>
      </w:tblPr>
      <w:tblGrid>
        <w:gridCol w:w="4275"/>
        <w:gridCol w:w="2442"/>
        <w:gridCol w:w="5528"/>
      </w:tblGrid>
      <w:tr w:rsidR="00021C04" w14:paraId="1E080561" w14:textId="77777777" w:rsidTr="002D7404">
        <w:trPr>
          <w:trHeight w:val="13871"/>
        </w:trPr>
        <w:tc>
          <w:tcPr>
            <w:tcW w:w="12245" w:type="dxa"/>
            <w:gridSpan w:val="3"/>
          </w:tcPr>
          <w:p w14:paraId="1E080560" w14:textId="71DE4A98" w:rsidR="00021C04" w:rsidRDefault="00D109A7" w:rsidP="00745C53">
            <w:pPr>
              <w:ind w:left="720"/>
              <w:jc w:val="right"/>
            </w:pPr>
            <w:bookmarkStart w:id="0" w:name="_GoBack"/>
            <w:bookmarkEnd w:id="0"/>
            <w:r>
              <w:rPr>
                <w:lang w:eastAsia="en-GB"/>
              </w:rPr>
              <w:drawing>
                <wp:anchor distT="0" distB="0" distL="114300" distR="114300" simplePos="0" relativeHeight="251856896" behindDoc="0" locked="0" layoutInCell="1" allowOverlap="1" wp14:anchorId="460A6927" wp14:editId="79187245">
                  <wp:simplePos x="0" y="0"/>
                  <wp:positionH relativeFrom="column">
                    <wp:posOffset>6169025</wp:posOffset>
                  </wp:positionH>
                  <wp:positionV relativeFrom="paragraph">
                    <wp:posOffset>2390775</wp:posOffset>
                  </wp:positionV>
                  <wp:extent cx="495300" cy="568325"/>
                  <wp:effectExtent l="0" t="0" r="0" b="3175"/>
                  <wp:wrapNone/>
                  <wp:docPr id="38" name="Picture 3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300" cy="568325"/>
                          </a:xfrm>
                          <a:prstGeom prst="rect">
                            <a:avLst/>
                          </a:prstGeom>
                        </pic:spPr>
                      </pic:pic>
                    </a:graphicData>
                  </a:graphic>
                  <wp14:sizeRelV relativeFrom="margin">
                    <wp14:pctHeight>0</wp14:pctHeight>
                  </wp14:sizeRelV>
                </wp:anchor>
              </w:drawing>
            </w:r>
            <w:r>
              <w:drawing>
                <wp:anchor distT="0" distB="0" distL="114300" distR="114300" simplePos="0" relativeHeight="251855872" behindDoc="0" locked="0" layoutInCell="1" allowOverlap="1" wp14:anchorId="4AEABA70" wp14:editId="495CA7D5">
                  <wp:simplePos x="0" y="0"/>
                  <wp:positionH relativeFrom="column">
                    <wp:posOffset>4721225</wp:posOffset>
                  </wp:positionH>
                  <wp:positionV relativeFrom="paragraph">
                    <wp:posOffset>2390775</wp:posOffset>
                  </wp:positionV>
                  <wp:extent cx="1333500" cy="558800"/>
                  <wp:effectExtent l="0" t="0" r="0" b="0"/>
                  <wp:wrapNone/>
                  <wp:docPr id="37" name="Picture 3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1333500" cy="558800"/>
                          </a:xfrm>
                          <a:prstGeom prst="rect">
                            <a:avLst/>
                          </a:prstGeom>
                        </pic:spPr>
                      </pic:pic>
                    </a:graphicData>
                  </a:graphic>
                </wp:anchor>
              </w:drawing>
            </w:r>
            <w:r w:rsidR="00160659" w:rsidRPr="00163EB0">
              <w:drawing>
                <wp:anchor distT="0" distB="0" distL="114300" distR="114300" simplePos="0" relativeHeight="251854848" behindDoc="0" locked="0" layoutInCell="1" allowOverlap="1" wp14:anchorId="54BF57A8" wp14:editId="7AD17CE0">
                  <wp:simplePos x="0" y="0"/>
                  <wp:positionH relativeFrom="column">
                    <wp:posOffset>5273675</wp:posOffset>
                  </wp:positionH>
                  <wp:positionV relativeFrom="paragraph">
                    <wp:posOffset>189865</wp:posOffset>
                  </wp:positionV>
                  <wp:extent cx="1838325" cy="759841"/>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759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659">
              <w:rPr>
                <w:lang w:eastAsia="en-GB"/>
              </w:rPr>
              <mc:AlternateContent>
                <mc:Choice Requires="wpg">
                  <w:drawing>
                    <wp:anchor distT="0" distB="0" distL="114300" distR="114300" simplePos="0" relativeHeight="251853824" behindDoc="1" locked="0" layoutInCell="1" allowOverlap="1" wp14:anchorId="1E080658" wp14:editId="3EFE5FB2">
                      <wp:simplePos x="0" y="0"/>
                      <wp:positionH relativeFrom="column">
                        <wp:posOffset>454025</wp:posOffset>
                      </wp:positionH>
                      <wp:positionV relativeFrom="paragraph">
                        <wp:posOffset>-1</wp:posOffset>
                      </wp:positionV>
                      <wp:extent cx="7281545" cy="9565641"/>
                      <wp:effectExtent l="0" t="0" r="0" b="0"/>
                      <wp:wrapNone/>
                      <wp:docPr id="9" name="Group 9" descr="Title and text&#10;"/>
                      <wp:cNvGraphicFramePr/>
                      <a:graphic xmlns:a="http://schemas.openxmlformats.org/drawingml/2006/main">
                        <a:graphicData uri="http://schemas.microsoft.com/office/word/2010/wordprocessingGroup">
                          <wpg:wgp>
                            <wpg:cNvGrpSpPr/>
                            <wpg:grpSpPr>
                              <a:xfrm>
                                <a:off x="0" y="0"/>
                                <a:ext cx="7281545" cy="9565641"/>
                                <a:chOff x="-351368" y="2343273"/>
                                <a:chExt cx="7281545" cy="9080746"/>
                              </a:xfrm>
                            </wpg:grpSpPr>
                            <wps:wsp>
                              <wps:cNvPr id="7" name="Text Box 7"/>
                              <wps:cNvSpPr txBox="1"/>
                              <wps:spPr>
                                <a:xfrm>
                                  <a:off x="-351368" y="10880459"/>
                                  <a:ext cx="5232400" cy="543560"/>
                                </a:xfrm>
                                <a:prstGeom prst="rect">
                                  <a:avLst/>
                                </a:prstGeom>
                                <a:solidFill>
                                  <a:schemeClr val="accent4"/>
                                </a:solidFill>
                                <a:ln w="6350">
                                  <a:noFill/>
                                </a:ln>
                              </wps:spPr>
                              <wps:txbx>
                                <w:txbxContent>
                                  <w:tbl>
                                    <w:tblPr>
                                      <w:tblStyle w:val="TableGrid"/>
                                      <w:tblW w:w="7933" w:type="dxa"/>
                                      <w:tblLook w:val="04A0" w:firstRow="1" w:lastRow="0" w:firstColumn="1" w:lastColumn="0" w:noHBand="0" w:noVBand="1"/>
                                    </w:tblPr>
                                    <w:tblGrid>
                                      <w:gridCol w:w="1827"/>
                                      <w:gridCol w:w="2794"/>
                                      <w:gridCol w:w="1962"/>
                                      <w:gridCol w:w="1350"/>
                                    </w:tblGrid>
                                    <w:tr w:rsidR="0064083A" w14:paraId="6985B7D6" w14:textId="77777777" w:rsidTr="0064083A">
                                      <w:tc>
                                        <w:tcPr>
                                          <w:tcW w:w="1838" w:type="dxa"/>
                                          <w:shd w:val="clear" w:color="auto" w:fill="FFC000"/>
                                        </w:tcPr>
                                        <w:p w14:paraId="00BCD29D" w14:textId="4DE0D4C4" w:rsidR="003F7AA3" w:rsidRPr="006004F0" w:rsidRDefault="003F7AA3" w:rsidP="003F7AA3">
                                          <w:pPr>
                                            <w:rPr>
                                              <w:sz w:val="20"/>
                                              <w:szCs w:val="36"/>
                                            </w:rPr>
                                          </w:pPr>
                                          <w:r w:rsidRPr="006004F0">
                                            <w:rPr>
                                              <w:sz w:val="20"/>
                                              <w:szCs w:val="36"/>
                                            </w:rPr>
                                            <w:t>Document Name</w:t>
                                          </w:r>
                                        </w:p>
                                      </w:tc>
                                      <w:tc>
                                        <w:tcPr>
                                          <w:tcW w:w="2835" w:type="dxa"/>
                                          <w:shd w:val="clear" w:color="auto" w:fill="FFC000"/>
                                        </w:tcPr>
                                        <w:p w14:paraId="66E87539" w14:textId="3BE0B646" w:rsidR="003F7AA3" w:rsidRPr="006004F0" w:rsidRDefault="003F7AA3" w:rsidP="003F7AA3">
                                          <w:pPr>
                                            <w:rPr>
                                              <w:sz w:val="20"/>
                                              <w:szCs w:val="36"/>
                                            </w:rPr>
                                          </w:pPr>
                                          <w:r>
                                            <w:rPr>
                                              <w:sz w:val="20"/>
                                              <w:szCs w:val="36"/>
                                            </w:rPr>
                                            <w:t>GHP Steamplicity &amp; Esteem</w:t>
                                          </w:r>
                                        </w:p>
                                      </w:tc>
                                      <w:tc>
                                        <w:tcPr>
                                          <w:tcW w:w="1985" w:type="dxa"/>
                                          <w:shd w:val="clear" w:color="auto" w:fill="FFC000"/>
                                        </w:tcPr>
                                        <w:p w14:paraId="7EE601A4" w14:textId="0E6A6939" w:rsidR="003F7AA3" w:rsidRPr="006004F0" w:rsidRDefault="003F7AA3" w:rsidP="003F7AA3">
                                          <w:pPr>
                                            <w:rPr>
                                              <w:sz w:val="20"/>
                                              <w:szCs w:val="36"/>
                                            </w:rPr>
                                          </w:pPr>
                                          <w:r>
                                            <w:rPr>
                                              <w:sz w:val="20"/>
                                              <w:szCs w:val="36"/>
                                            </w:rPr>
                                            <w:t>Document Number</w:t>
                                          </w:r>
                                        </w:p>
                                      </w:tc>
                                      <w:tc>
                                        <w:tcPr>
                                          <w:tcW w:w="1275" w:type="dxa"/>
                                          <w:shd w:val="clear" w:color="auto" w:fill="FFC000"/>
                                        </w:tcPr>
                                        <w:p w14:paraId="58D9F87F" w14:textId="740772DE" w:rsidR="003F7AA3" w:rsidRPr="006004F0" w:rsidRDefault="003F7AA3" w:rsidP="003F7AA3">
                                          <w:pPr>
                                            <w:rPr>
                                              <w:sz w:val="20"/>
                                              <w:szCs w:val="36"/>
                                            </w:rPr>
                                          </w:pPr>
                                          <w:r>
                                            <w:rPr>
                                              <w:sz w:val="20"/>
                                              <w:szCs w:val="36"/>
                                            </w:rPr>
                                            <w:t>FS/GHP/017</w:t>
                                          </w:r>
                                        </w:p>
                                      </w:tc>
                                    </w:tr>
                                    <w:tr w:rsidR="0064083A" w14:paraId="4A17120A" w14:textId="77777777" w:rsidTr="0064083A">
                                      <w:tc>
                                        <w:tcPr>
                                          <w:tcW w:w="1838" w:type="dxa"/>
                                          <w:shd w:val="clear" w:color="auto" w:fill="FFC000"/>
                                        </w:tcPr>
                                        <w:p w14:paraId="6B489C62" w14:textId="1040A9E3" w:rsidR="003F7AA3" w:rsidRPr="006004F0" w:rsidRDefault="0064083A" w:rsidP="003F7AA3">
                                          <w:pPr>
                                            <w:rPr>
                                              <w:sz w:val="20"/>
                                              <w:szCs w:val="36"/>
                                            </w:rPr>
                                          </w:pPr>
                                          <w:r>
                                            <w:rPr>
                                              <w:sz w:val="20"/>
                                              <w:szCs w:val="36"/>
                                            </w:rPr>
                                            <w:t>Document Owner</w:t>
                                          </w:r>
                                        </w:p>
                                      </w:tc>
                                      <w:tc>
                                        <w:tcPr>
                                          <w:tcW w:w="2835" w:type="dxa"/>
                                          <w:shd w:val="clear" w:color="auto" w:fill="FFC000"/>
                                        </w:tcPr>
                                        <w:p w14:paraId="5BA4482C" w14:textId="186D2C82" w:rsidR="003F7AA3" w:rsidRPr="006004F0" w:rsidRDefault="0064083A" w:rsidP="003F7AA3">
                                          <w:pPr>
                                            <w:rPr>
                                              <w:sz w:val="20"/>
                                              <w:szCs w:val="36"/>
                                            </w:rPr>
                                          </w:pPr>
                                          <w:r>
                                            <w:rPr>
                                              <w:sz w:val="20"/>
                                              <w:szCs w:val="36"/>
                                            </w:rPr>
                                            <w:t>Food Safety</w:t>
                                          </w:r>
                                        </w:p>
                                      </w:tc>
                                      <w:tc>
                                        <w:tcPr>
                                          <w:tcW w:w="1985" w:type="dxa"/>
                                          <w:shd w:val="clear" w:color="auto" w:fill="FFC000"/>
                                        </w:tcPr>
                                        <w:p w14:paraId="4871A177" w14:textId="6EC8CE75" w:rsidR="003F7AA3" w:rsidRPr="006004F0" w:rsidRDefault="0064083A" w:rsidP="003F7AA3">
                                          <w:pPr>
                                            <w:rPr>
                                              <w:sz w:val="20"/>
                                              <w:szCs w:val="36"/>
                                            </w:rPr>
                                          </w:pPr>
                                          <w:r>
                                            <w:rPr>
                                              <w:sz w:val="20"/>
                                              <w:szCs w:val="36"/>
                                            </w:rPr>
                                            <w:t>Date of Issue</w:t>
                                          </w:r>
                                        </w:p>
                                      </w:tc>
                                      <w:tc>
                                        <w:tcPr>
                                          <w:tcW w:w="1275" w:type="dxa"/>
                                          <w:shd w:val="clear" w:color="auto" w:fill="FFC000"/>
                                        </w:tcPr>
                                        <w:p w14:paraId="4A4C3822" w14:textId="3CB5DAEF" w:rsidR="003F7AA3" w:rsidRPr="006004F0" w:rsidRDefault="0064083A" w:rsidP="003F7AA3">
                                          <w:pPr>
                                            <w:rPr>
                                              <w:sz w:val="20"/>
                                              <w:szCs w:val="36"/>
                                            </w:rPr>
                                          </w:pPr>
                                          <w:r>
                                            <w:rPr>
                                              <w:sz w:val="20"/>
                                              <w:szCs w:val="36"/>
                                            </w:rPr>
                                            <w:t>May 2021</w:t>
                                          </w:r>
                                        </w:p>
                                      </w:tc>
                                    </w:tr>
                                    <w:tr w:rsidR="0064083A" w14:paraId="7A1F7B9B" w14:textId="77777777" w:rsidTr="0064083A">
                                      <w:tc>
                                        <w:tcPr>
                                          <w:tcW w:w="1838" w:type="dxa"/>
                                          <w:shd w:val="clear" w:color="auto" w:fill="FFC000"/>
                                        </w:tcPr>
                                        <w:p w14:paraId="529AB823" w14:textId="3EFBA2FB" w:rsidR="0064083A" w:rsidRDefault="0064083A" w:rsidP="003F7AA3">
                                          <w:pPr>
                                            <w:rPr>
                                              <w:sz w:val="20"/>
                                              <w:szCs w:val="36"/>
                                            </w:rPr>
                                          </w:pPr>
                                          <w:r>
                                            <w:rPr>
                                              <w:sz w:val="20"/>
                                              <w:szCs w:val="36"/>
                                            </w:rPr>
                                            <w:t>Classification</w:t>
                                          </w:r>
                                        </w:p>
                                      </w:tc>
                                      <w:tc>
                                        <w:tcPr>
                                          <w:tcW w:w="2835" w:type="dxa"/>
                                          <w:shd w:val="clear" w:color="auto" w:fill="FFC000"/>
                                        </w:tcPr>
                                        <w:p w14:paraId="1497072F" w14:textId="7073DF42" w:rsidR="0064083A" w:rsidRDefault="0064083A" w:rsidP="003F7AA3">
                                          <w:pPr>
                                            <w:rPr>
                                              <w:sz w:val="20"/>
                                              <w:szCs w:val="36"/>
                                            </w:rPr>
                                          </w:pPr>
                                          <w:r>
                                            <w:rPr>
                                              <w:sz w:val="20"/>
                                              <w:szCs w:val="36"/>
                                            </w:rPr>
                                            <w:t>Internal Use</w:t>
                                          </w:r>
                                        </w:p>
                                      </w:tc>
                                      <w:tc>
                                        <w:tcPr>
                                          <w:tcW w:w="1985" w:type="dxa"/>
                                          <w:shd w:val="clear" w:color="auto" w:fill="FFC000"/>
                                        </w:tcPr>
                                        <w:p w14:paraId="00FB6235" w14:textId="506F1F20" w:rsidR="0064083A" w:rsidRDefault="0064083A" w:rsidP="003F7AA3">
                                          <w:pPr>
                                            <w:rPr>
                                              <w:sz w:val="20"/>
                                              <w:szCs w:val="36"/>
                                            </w:rPr>
                                          </w:pPr>
                                          <w:r>
                                            <w:rPr>
                                              <w:sz w:val="20"/>
                                              <w:szCs w:val="36"/>
                                            </w:rPr>
                                            <w:t>Version Number</w:t>
                                          </w:r>
                                        </w:p>
                                      </w:tc>
                                      <w:tc>
                                        <w:tcPr>
                                          <w:tcW w:w="1275" w:type="dxa"/>
                                          <w:shd w:val="clear" w:color="auto" w:fill="FFC000"/>
                                        </w:tcPr>
                                        <w:p w14:paraId="46F32D59" w14:textId="51CB57A7" w:rsidR="0064083A" w:rsidRDefault="0064083A" w:rsidP="003F7AA3">
                                          <w:pPr>
                                            <w:rPr>
                                              <w:sz w:val="20"/>
                                              <w:szCs w:val="36"/>
                                            </w:rPr>
                                          </w:pPr>
                                          <w:r>
                                            <w:rPr>
                                              <w:sz w:val="20"/>
                                              <w:szCs w:val="36"/>
                                            </w:rPr>
                                            <w:t>2</w:t>
                                          </w:r>
                                        </w:p>
                                      </w:tc>
                                    </w:tr>
                                  </w:tbl>
                                  <w:p w14:paraId="5497289D" w14:textId="06558BA2" w:rsidR="003F7AA3" w:rsidRPr="003F7AA3" w:rsidRDefault="003F7AA3" w:rsidP="00600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858557" y="2343273"/>
                                  <a:ext cx="4071620" cy="4059932"/>
                                </a:xfrm>
                                <a:prstGeom prst="teardrop">
                                  <a:avLst>
                                    <a:gd name="adj" fmla="val 99638"/>
                                  </a:avLst>
                                </a:prstGeom>
                                <a:solidFill>
                                  <a:schemeClr val="accent4"/>
                                </a:solidFill>
                                <a:ln w="6350">
                                  <a:noFill/>
                                </a:ln>
                              </wps:spPr>
                              <wps:txbx>
                                <w:txbxContent>
                                  <w:p w14:paraId="5436EBB7" w14:textId="77777777" w:rsidR="00160659" w:rsidRDefault="00160659" w:rsidP="008B2DDD">
                                    <w:pPr>
                                      <w:pStyle w:val="Title"/>
                                      <w:ind w:left="0"/>
                                      <w:jc w:val="right"/>
                                      <w:rPr>
                                        <w:sz w:val="56"/>
                                      </w:rPr>
                                    </w:pPr>
                                  </w:p>
                                  <w:p w14:paraId="7DE5D3CF" w14:textId="1ADA6865" w:rsidR="00BC6CB4" w:rsidRPr="006004F0" w:rsidRDefault="002D7404" w:rsidP="008B2DDD">
                                    <w:pPr>
                                      <w:pStyle w:val="Title"/>
                                      <w:ind w:left="0"/>
                                      <w:jc w:val="right"/>
                                      <w:rPr>
                                        <w:sz w:val="60"/>
                                        <w:szCs w:val="60"/>
                                      </w:rPr>
                                    </w:pPr>
                                    <w:r w:rsidRPr="006004F0">
                                      <w:rPr>
                                        <w:sz w:val="60"/>
                                        <w:szCs w:val="60"/>
                                      </w:rPr>
                                      <w:t xml:space="preserve">Steamplicity </w:t>
                                    </w:r>
                                    <w:r w:rsidR="00BC6CB4" w:rsidRPr="006004F0">
                                      <w:rPr>
                                        <w:sz w:val="60"/>
                                        <w:szCs w:val="60"/>
                                      </w:rPr>
                                      <w:t>&amp;</w:t>
                                    </w:r>
                                    <w:r w:rsidRPr="006004F0">
                                      <w:rPr>
                                        <w:sz w:val="60"/>
                                        <w:szCs w:val="60"/>
                                      </w:rPr>
                                      <w:t xml:space="preserve"> Esteem </w:t>
                                    </w:r>
                                  </w:p>
                                  <w:p w14:paraId="1E0806B6" w14:textId="4E0406E2" w:rsidR="008B2DDD" w:rsidRPr="006004F0" w:rsidRDefault="00BC6CB4" w:rsidP="008B2DDD">
                                    <w:pPr>
                                      <w:pStyle w:val="Title"/>
                                      <w:ind w:left="0"/>
                                      <w:jc w:val="right"/>
                                      <w:rPr>
                                        <w:sz w:val="32"/>
                                      </w:rPr>
                                    </w:pPr>
                                    <w:r w:rsidRPr="006004F0">
                                      <w:rPr>
                                        <w:sz w:val="32"/>
                                      </w:rPr>
                                      <w:t>S</w:t>
                                    </w:r>
                                    <w:r w:rsidR="0032125F" w:rsidRPr="006004F0">
                                      <w:rPr>
                                        <w:sz w:val="32"/>
                                      </w:rPr>
                                      <w:t xml:space="preserve">pecific </w:t>
                                    </w:r>
                                    <w:r w:rsidRPr="006004F0">
                                      <w:rPr>
                                        <w:sz w:val="32"/>
                                      </w:rPr>
                                      <w:t>F</w:t>
                                    </w:r>
                                    <w:r w:rsidR="0032125F" w:rsidRPr="006004F0">
                                      <w:rPr>
                                        <w:sz w:val="32"/>
                                      </w:rPr>
                                      <w:t xml:space="preserve">ood </w:t>
                                    </w:r>
                                    <w:r w:rsidRPr="006004F0">
                                      <w:rPr>
                                        <w:sz w:val="32"/>
                                      </w:rPr>
                                      <w:t>S</w:t>
                                    </w:r>
                                    <w:r w:rsidR="0032125F" w:rsidRPr="006004F0">
                                      <w:rPr>
                                        <w:sz w:val="32"/>
                                      </w:rPr>
                                      <w:t xml:space="preserve">afety </w:t>
                                    </w:r>
                                    <w:r w:rsidRPr="006004F0">
                                      <w:rPr>
                                        <w:sz w:val="32"/>
                                      </w:rPr>
                                      <w:t>C</w:t>
                                    </w:r>
                                    <w:r w:rsidR="0032125F" w:rsidRPr="006004F0">
                                      <w:rPr>
                                        <w:sz w:val="32"/>
                                      </w:rPr>
                                      <w:t>ontrols</w:t>
                                    </w:r>
                                  </w:p>
                                  <w:p w14:paraId="1E0806B7" w14:textId="77777777" w:rsidR="00701CF8" w:rsidRPr="00701CF8" w:rsidRDefault="00701CF8" w:rsidP="00701CF8"/>
                                  <w:p w14:paraId="07A6260D" w14:textId="77777777" w:rsidR="00160659" w:rsidRDefault="00160659" w:rsidP="003E3F0A">
                                    <w:pPr>
                                      <w:pStyle w:val="Subtitle"/>
                                      <w:ind w:left="0"/>
                                      <w:jc w:val="center"/>
                                      <w:rPr>
                                        <w:color w:val="595959" w:themeColor="text1" w:themeTint="A6"/>
                                        <w:sz w:val="32"/>
                                      </w:rPr>
                                    </w:pPr>
                                  </w:p>
                                  <w:p w14:paraId="234A2628" w14:textId="77777777" w:rsidR="00160659" w:rsidRDefault="00160659" w:rsidP="003E3F0A">
                                    <w:pPr>
                                      <w:pStyle w:val="Subtitle"/>
                                      <w:ind w:left="0"/>
                                      <w:jc w:val="center"/>
                                      <w:rPr>
                                        <w:color w:val="595959" w:themeColor="text1" w:themeTint="A6"/>
                                        <w:sz w:val="32"/>
                                      </w:rPr>
                                    </w:pPr>
                                  </w:p>
                                  <w:p w14:paraId="1E0806B8" w14:textId="0B88E6EB" w:rsidR="003E3F0A" w:rsidRPr="003E3F0A" w:rsidRDefault="00701CF8">
                                    <w:pPr>
                                      <w:pStyle w:val="Subtitle"/>
                                      <w:ind w:left="0"/>
                                      <w:jc w:val="center"/>
                                      <w:rPr>
                                        <w:color w:val="595959" w:themeColor="text1" w:themeTint="A6"/>
                                        <w:sz w:val="32"/>
                                      </w:rPr>
                                    </w:pPr>
                                    <w:r>
                                      <w:rPr>
                                        <w:color w:val="595959" w:themeColor="text1" w:themeTint="A6"/>
                                        <w:sz w:val="32"/>
                                      </w:rPr>
                                      <w:t xml:space="preserve">Good Hygiene Practice Guide </w:t>
                                    </w:r>
                                    <w:r w:rsidR="002D7404">
                                      <w:rPr>
                                        <w:color w:val="595959" w:themeColor="text1" w:themeTint="A6"/>
                                        <w:sz w:val="32"/>
                                      </w:rPr>
                                      <w:t>1</w:t>
                                    </w:r>
                                    <w:r w:rsidR="009012FB">
                                      <w:rPr>
                                        <w:color w:val="595959" w:themeColor="text1" w:themeTint="A6"/>
                                        <w:sz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080658" id="Group 9" o:spid="_x0000_s1026" alt="Title and text&#10;" style="position:absolute;left:0;text-align:left;margin-left:35.75pt;margin-top:0;width:573.35pt;height:753.2pt;z-index:-251462656" coordorigin="-3513,23432" coordsize="72815,9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">
                      <v:shapetype id="_x0000_t202" coordsize="21600,21600" o:spt="202" path="m,l,21600r21600,l21600,xe">
                        <v:stroke joinstyle="miter"/>
                        <v:path gradientshapeok="t" o:connecttype="rect"/>
                      </v:shapetype>
                      <v:shape id="Text Box 7" o:spid="_x0000_s1027" type="#_x0000_t202" style="position:absolute;left:-3513;top:108804;width:52323;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" fillcolor="#ffc000 [3207]" stroked="f" strokeweight=".5pt">
                        <v:textbox>
                          <w:txbxContent>
                            <w:tbl>
                              <w:tblPr>
                                <w:tblStyle w:val="TableGrid"/>
                                <w:tblW w:w="7933" w:type="dxa"/>
                                <w:tblLook w:val="04A0" w:firstRow="1" w:lastRow="0" w:firstColumn="1" w:lastColumn="0" w:noHBand="0" w:noVBand="1"/>
                              </w:tblPr>
                              <w:tblGrid>
                                <w:gridCol w:w="1827"/>
                                <w:gridCol w:w="2794"/>
                                <w:gridCol w:w="1962"/>
                                <w:gridCol w:w="1350"/>
                              </w:tblGrid>
                              <w:tr w:rsidR="0064083A" w14:paraId="6985B7D6" w14:textId="77777777" w:rsidTr="0064083A">
                                <w:tc>
                                  <w:tcPr>
                                    <w:tcW w:w="1838" w:type="dxa"/>
                                    <w:shd w:val="clear" w:color="auto" w:fill="FFC000"/>
                                  </w:tcPr>
                                  <w:p w14:paraId="00BCD29D" w14:textId="4DE0D4C4" w:rsidR="003F7AA3" w:rsidRPr="006004F0" w:rsidRDefault="003F7AA3" w:rsidP="003F7AA3">
                                    <w:pPr>
                                      <w:rPr>
                                        <w:sz w:val="20"/>
                                        <w:szCs w:val="36"/>
                                      </w:rPr>
                                    </w:pPr>
                                    <w:r w:rsidRPr="006004F0">
                                      <w:rPr>
                                        <w:sz w:val="20"/>
                                        <w:szCs w:val="36"/>
                                      </w:rPr>
                                      <w:t>Document Name</w:t>
                                    </w:r>
                                  </w:p>
                                </w:tc>
                                <w:tc>
                                  <w:tcPr>
                                    <w:tcW w:w="2835" w:type="dxa"/>
                                    <w:shd w:val="clear" w:color="auto" w:fill="FFC000"/>
                                  </w:tcPr>
                                  <w:p w14:paraId="66E87539" w14:textId="3BE0B646" w:rsidR="003F7AA3" w:rsidRPr="006004F0" w:rsidRDefault="003F7AA3" w:rsidP="003F7AA3">
                                    <w:pPr>
                                      <w:rPr>
                                        <w:sz w:val="20"/>
                                        <w:szCs w:val="36"/>
                                      </w:rPr>
                                    </w:pPr>
                                    <w:r>
                                      <w:rPr>
                                        <w:sz w:val="20"/>
                                        <w:szCs w:val="36"/>
                                      </w:rPr>
                                      <w:t>GHP Steamplicity &amp; Esteem</w:t>
                                    </w:r>
                                  </w:p>
                                </w:tc>
                                <w:tc>
                                  <w:tcPr>
                                    <w:tcW w:w="1985" w:type="dxa"/>
                                    <w:shd w:val="clear" w:color="auto" w:fill="FFC000"/>
                                  </w:tcPr>
                                  <w:p w14:paraId="7EE601A4" w14:textId="0E6A6939" w:rsidR="003F7AA3" w:rsidRPr="006004F0" w:rsidRDefault="003F7AA3" w:rsidP="003F7AA3">
                                    <w:pPr>
                                      <w:rPr>
                                        <w:sz w:val="20"/>
                                        <w:szCs w:val="36"/>
                                      </w:rPr>
                                    </w:pPr>
                                    <w:r>
                                      <w:rPr>
                                        <w:sz w:val="20"/>
                                        <w:szCs w:val="36"/>
                                      </w:rPr>
                                      <w:t>Document Number</w:t>
                                    </w:r>
                                  </w:p>
                                </w:tc>
                                <w:tc>
                                  <w:tcPr>
                                    <w:tcW w:w="1275" w:type="dxa"/>
                                    <w:shd w:val="clear" w:color="auto" w:fill="FFC000"/>
                                  </w:tcPr>
                                  <w:p w14:paraId="58D9F87F" w14:textId="740772DE" w:rsidR="003F7AA3" w:rsidRPr="006004F0" w:rsidRDefault="003F7AA3" w:rsidP="003F7AA3">
                                    <w:pPr>
                                      <w:rPr>
                                        <w:sz w:val="20"/>
                                        <w:szCs w:val="36"/>
                                      </w:rPr>
                                    </w:pPr>
                                    <w:r>
                                      <w:rPr>
                                        <w:sz w:val="20"/>
                                        <w:szCs w:val="36"/>
                                      </w:rPr>
                                      <w:t>FS/GHP/017</w:t>
                                    </w:r>
                                  </w:p>
                                </w:tc>
                              </w:tr>
                              <w:tr w:rsidR="0064083A" w14:paraId="4A17120A" w14:textId="77777777" w:rsidTr="0064083A">
                                <w:tc>
                                  <w:tcPr>
                                    <w:tcW w:w="1838" w:type="dxa"/>
                                    <w:shd w:val="clear" w:color="auto" w:fill="FFC000"/>
                                  </w:tcPr>
                                  <w:p w14:paraId="6B489C62" w14:textId="1040A9E3" w:rsidR="003F7AA3" w:rsidRPr="006004F0" w:rsidRDefault="0064083A" w:rsidP="003F7AA3">
                                    <w:pPr>
                                      <w:rPr>
                                        <w:sz w:val="20"/>
                                        <w:szCs w:val="36"/>
                                      </w:rPr>
                                    </w:pPr>
                                    <w:r>
                                      <w:rPr>
                                        <w:sz w:val="20"/>
                                        <w:szCs w:val="36"/>
                                      </w:rPr>
                                      <w:t>Document Owner</w:t>
                                    </w:r>
                                  </w:p>
                                </w:tc>
                                <w:tc>
                                  <w:tcPr>
                                    <w:tcW w:w="2835" w:type="dxa"/>
                                    <w:shd w:val="clear" w:color="auto" w:fill="FFC000"/>
                                  </w:tcPr>
                                  <w:p w14:paraId="5BA4482C" w14:textId="186D2C82" w:rsidR="003F7AA3" w:rsidRPr="006004F0" w:rsidRDefault="0064083A" w:rsidP="003F7AA3">
                                    <w:pPr>
                                      <w:rPr>
                                        <w:sz w:val="20"/>
                                        <w:szCs w:val="36"/>
                                      </w:rPr>
                                    </w:pPr>
                                    <w:r>
                                      <w:rPr>
                                        <w:sz w:val="20"/>
                                        <w:szCs w:val="36"/>
                                      </w:rPr>
                                      <w:t>Food Safety</w:t>
                                    </w:r>
                                  </w:p>
                                </w:tc>
                                <w:tc>
                                  <w:tcPr>
                                    <w:tcW w:w="1985" w:type="dxa"/>
                                    <w:shd w:val="clear" w:color="auto" w:fill="FFC000"/>
                                  </w:tcPr>
                                  <w:p w14:paraId="4871A177" w14:textId="6EC8CE75" w:rsidR="003F7AA3" w:rsidRPr="006004F0" w:rsidRDefault="0064083A" w:rsidP="003F7AA3">
                                    <w:pPr>
                                      <w:rPr>
                                        <w:sz w:val="20"/>
                                        <w:szCs w:val="36"/>
                                      </w:rPr>
                                    </w:pPr>
                                    <w:r>
                                      <w:rPr>
                                        <w:sz w:val="20"/>
                                        <w:szCs w:val="36"/>
                                      </w:rPr>
                                      <w:t>Date of Issue</w:t>
                                    </w:r>
                                  </w:p>
                                </w:tc>
                                <w:tc>
                                  <w:tcPr>
                                    <w:tcW w:w="1275" w:type="dxa"/>
                                    <w:shd w:val="clear" w:color="auto" w:fill="FFC000"/>
                                  </w:tcPr>
                                  <w:p w14:paraId="4A4C3822" w14:textId="3CB5DAEF" w:rsidR="003F7AA3" w:rsidRPr="006004F0" w:rsidRDefault="0064083A" w:rsidP="003F7AA3">
                                    <w:pPr>
                                      <w:rPr>
                                        <w:sz w:val="20"/>
                                        <w:szCs w:val="36"/>
                                      </w:rPr>
                                    </w:pPr>
                                    <w:r>
                                      <w:rPr>
                                        <w:sz w:val="20"/>
                                        <w:szCs w:val="36"/>
                                      </w:rPr>
                                      <w:t>May 2021</w:t>
                                    </w:r>
                                  </w:p>
                                </w:tc>
                              </w:tr>
                              <w:tr w:rsidR="0064083A" w14:paraId="7A1F7B9B" w14:textId="77777777" w:rsidTr="0064083A">
                                <w:tc>
                                  <w:tcPr>
                                    <w:tcW w:w="1838" w:type="dxa"/>
                                    <w:shd w:val="clear" w:color="auto" w:fill="FFC000"/>
                                  </w:tcPr>
                                  <w:p w14:paraId="529AB823" w14:textId="3EFBA2FB" w:rsidR="0064083A" w:rsidRDefault="0064083A" w:rsidP="003F7AA3">
                                    <w:pPr>
                                      <w:rPr>
                                        <w:sz w:val="20"/>
                                        <w:szCs w:val="36"/>
                                      </w:rPr>
                                    </w:pPr>
                                    <w:r>
                                      <w:rPr>
                                        <w:sz w:val="20"/>
                                        <w:szCs w:val="36"/>
                                      </w:rPr>
                                      <w:t>Classification</w:t>
                                    </w:r>
                                  </w:p>
                                </w:tc>
                                <w:tc>
                                  <w:tcPr>
                                    <w:tcW w:w="2835" w:type="dxa"/>
                                    <w:shd w:val="clear" w:color="auto" w:fill="FFC000"/>
                                  </w:tcPr>
                                  <w:p w14:paraId="1497072F" w14:textId="7073DF42" w:rsidR="0064083A" w:rsidRDefault="0064083A" w:rsidP="003F7AA3">
                                    <w:pPr>
                                      <w:rPr>
                                        <w:sz w:val="20"/>
                                        <w:szCs w:val="36"/>
                                      </w:rPr>
                                    </w:pPr>
                                    <w:r>
                                      <w:rPr>
                                        <w:sz w:val="20"/>
                                        <w:szCs w:val="36"/>
                                      </w:rPr>
                                      <w:t>Internal Use</w:t>
                                    </w:r>
                                  </w:p>
                                </w:tc>
                                <w:tc>
                                  <w:tcPr>
                                    <w:tcW w:w="1985" w:type="dxa"/>
                                    <w:shd w:val="clear" w:color="auto" w:fill="FFC000"/>
                                  </w:tcPr>
                                  <w:p w14:paraId="00FB6235" w14:textId="506F1F20" w:rsidR="0064083A" w:rsidRDefault="0064083A" w:rsidP="003F7AA3">
                                    <w:pPr>
                                      <w:rPr>
                                        <w:sz w:val="20"/>
                                        <w:szCs w:val="36"/>
                                      </w:rPr>
                                    </w:pPr>
                                    <w:r>
                                      <w:rPr>
                                        <w:sz w:val="20"/>
                                        <w:szCs w:val="36"/>
                                      </w:rPr>
                                      <w:t>Version Number</w:t>
                                    </w:r>
                                  </w:p>
                                </w:tc>
                                <w:tc>
                                  <w:tcPr>
                                    <w:tcW w:w="1275" w:type="dxa"/>
                                    <w:shd w:val="clear" w:color="auto" w:fill="FFC000"/>
                                  </w:tcPr>
                                  <w:p w14:paraId="46F32D59" w14:textId="51CB57A7" w:rsidR="0064083A" w:rsidRDefault="0064083A" w:rsidP="003F7AA3">
                                    <w:pPr>
                                      <w:rPr>
                                        <w:sz w:val="20"/>
                                        <w:szCs w:val="36"/>
                                      </w:rPr>
                                    </w:pPr>
                                    <w:r>
                                      <w:rPr>
                                        <w:sz w:val="20"/>
                                        <w:szCs w:val="36"/>
                                      </w:rPr>
                                      <w:t>2</w:t>
                                    </w:r>
                                  </w:p>
                                </w:tc>
                              </w:tr>
                            </w:tbl>
                            <w:p w14:paraId="5497289D" w14:textId="06558BA2" w:rsidR="003F7AA3" w:rsidRPr="003F7AA3" w:rsidRDefault="003F7AA3" w:rsidP="006004F0"/>
                          </w:txbxContent>
                        </v:textbox>
                      </v:shape>
                      <v:shape id="Text Box 6" o:spid="_x0000_s1028" style="position:absolute;left:28585;top:23432;width:40716;height:40600;visibility:visible;mso-wrap-style:square;v-text-anchor:top" coordsize="4071620,405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" adj="-11796480,,5400" path="m,2029966c,908847,911463,,2035810,l4064250,7348v4913,674206,7370,1348412,7370,2022618c4071620,3151085,3160157,4059932,2035810,4059932,911463,4059932,,3151085,,2029966xe" fillcolor="#ffc000 [3207]" stroked="f" strokeweight=".5pt">
                        <v:stroke joinstyle="miter"/>
                        <v:formulas/>
                        <v:path arrowok="t" o:connecttype="custom" o:connectlocs="0,2029966;2035810,0;4064250,7348;4071620,2029966;2035810,4059932;0,2029966" o:connectangles="0,0,0,0,0,0" textboxrect="0,0,4071620,4059932"/>
                        <v:textbox>
                          <w:txbxContent>
                            <w:p w14:paraId="5436EBB7" w14:textId="77777777" w:rsidR="00160659" w:rsidRDefault="00160659" w:rsidP="008B2DDD">
                              <w:pPr>
                                <w:pStyle w:val="Title"/>
                                <w:ind w:left="0"/>
                                <w:jc w:val="right"/>
                                <w:rPr>
                                  <w:sz w:val="56"/>
                                </w:rPr>
                              </w:pPr>
                            </w:p>
                            <w:p w14:paraId="7DE5D3CF" w14:textId="1ADA6865" w:rsidR="00BC6CB4" w:rsidRPr="006004F0" w:rsidRDefault="002D7404" w:rsidP="008B2DDD">
                              <w:pPr>
                                <w:pStyle w:val="Title"/>
                                <w:ind w:left="0"/>
                                <w:jc w:val="right"/>
                                <w:rPr>
                                  <w:sz w:val="60"/>
                                  <w:szCs w:val="60"/>
                                </w:rPr>
                              </w:pPr>
                              <w:r w:rsidRPr="006004F0">
                                <w:rPr>
                                  <w:sz w:val="60"/>
                                  <w:szCs w:val="60"/>
                                </w:rPr>
                                <w:t xml:space="preserve">Steamplicity </w:t>
                              </w:r>
                              <w:r w:rsidR="00BC6CB4" w:rsidRPr="006004F0">
                                <w:rPr>
                                  <w:sz w:val="60"/>
                                  <w:szCs w:val="60"/>
                                </w:rPr>
                                <w:t>&amp;</w:t>
                              </w:r>
                              <w:r w:rsidRPr="006004F0">
                                <w:rPr>
                                  <w:sz w:val="60"/>
                                  <w:szCs w:val="60"/>
                                </w:rPr>
                                <w:t xml:space="preserve"> Esteem </w:t>
                              </w:r>
                            </w:p>
                            <w:p w14:paraId="1E0806B6" w14:textId="4E0406E2" w:rsidR="008B2DDD" w:rsidRPr="006004F0" w:rsidRDefault="00BC6CB4" w:rsidP="008B2DDD">
                              <w:pPr>
                                <w:pStyle w:val="Title"/>
                                <w:ind w:left="0"/>
                                <w:jc w:val="right"/>
                                <w:rPr>
                                  <w:sz w:val="32"/>
                                </w:rPr>
                              </w:pPr>
                              <w:r w:rsidRPr="006004F0">
                                <w:rPr>
                                  <w:sz w:val="32"/>
                                </w:rPr>
                                <w:t>S</w:t>
                              </w:r>
                              <w:r w:rsidR="0032125F" w:rsidRPr="006004F0">
                                <w:rPr>
                                  <w:sz w:val="32"/>
                                </w:rPr>
                                <w:t xml:space="preserve">pecific </w:t>
                              </w:r>
                              <w:r w:rsidRPr="006004F0">
                                <w:rPr>
                                  <w:sz w:val="32"/>
                                </w:rPr>
                                <w:t>F</w:t>
                              </w:r>
                              <w:r w:rsidR="0032125F" w:rsidRPr="006004F0">
                                <w:rPr>
                                  <w:sz w:val="32"/>
                                </w:rPr>
                                <w:t xml:space="preserve">ood </w:t>
                              </w:r>
                              <w:r w:rsidRPr="006004F0">
                                <w:rPr>
                                  <w:sz w:val="32"/>
                                </w:rPr>
                                <w:t>S</w:t>
                              </w:r>
                              <w:r w:rsidR="0032125F" w:rsidRPr="006004F0">
                                <w:rPr>
                                  <w:sz w:val="32"/>
                                </w:rPr>
                                <w:t xml:space="preserve">afety </w:t>
                              </w:r>
                              <w:r w:rsidRPr="006004F0">
                                <w:rPr>
                                  <w:sz w:val="32"/>
                                </w:rPr>
                                <w:t>C</w:t>
                              </w:r>
                              <w:r w:rsidR="0032125F" w:rsidRPr="006004F0">
                                <w:rPr>
                                  <w:sz w:val="32"/>
                                </w:rPr>
                                <w:t>ontrols</w:t>
                              </w:r>
                            </w:p>
                            <w:p w14:paraId="1E0806B7" w14:textId="77777777" w:rsidR="00701CF8" w:rsidRPr="00701CF8" w:rsidRDefault="00701CF8" w:rsidP="00701CF8"/>
                            <w:p w14:paraId="07A6260D" w14:textId="77777777" w:rsidR="00160659" w:rsidRDefault="00160659" w:rsidP="003E3F0A">
                              <w:pPr>
                                <w:pStyle w:val="Subtitle"/>
                                <w:ind w:left="0"/>
                                <w:jc w:val="center"/>
                                <w:rPr>
                                  <w:color w:val="595959" w:themeColor="text1" w:themeTint="A6"/>
                                  <w:sz w:val="32"/>
                                </w:rPr>
                              </w:pPr>
                            </w:p>
                            <w:p w14:paraId="234A2628" w14:textId="77777777" w:rsidR="00160659" w:rsidRDefault="00160659" w:rsidP="003E3F0A">
                              <w:pPr>
                                <w:pStyle w:val="Subtitle"/>
                                <w:ind w:left="0"/>
                                <w:jc w:val="center"/>
                                <w:rPr>
                                  <w:color w:val="595959" w:themeColor="text1" w:themeTint="A6"/>
                                  <w:sz w:val="32"/>
                                </w:rPr>
                              </w:pPr>
                            </w:p>
                            <w:p w14:paraId="1E0806B8" w14:textId="0B88E6EB" w:rsidR="003E3F0A" w:rsidRPr="003E3F0A" w:rsidRDefault="00701CF8">
                              <w:pPr>
                                <w:pStyle w:val="Subtitle"/>
                                <w:ind w:left="0"/>
                                <w:jc w:val="center"/>
                                <w:rPr>
                                  <w:color w:val="595959" w:themeColor="text1" w:themeTint="A6"/>
                                  <w:sz w:val="32"/>
                                </w:rPr>
                              </w:pPr>
                              <w:r>
                                <w:rPr>
                                  <w:color w:val="595959" w:themeColor="text1" w:themeTint="A6"/>
                                  <w:sz w:val="32"/>
                                </w:rPr>
                                <w:t xml:space="preserve">Good Hygiene Practice Guide </w:t>
                              </w:r>
                              <w:r w:rsidR="002D7404">
                                <w:rPr>
                                  <w:color w:val="595959" w:themeColor="text1" w:themeTint="A6"/>
                                  <w:sz w:val="32"/>
                                </w:rPr>
                                <w:t>1</w:t>
                              </w:r>
                              <w:r w:rsidR="009012FB">
                                <w:rPr>
                                  <w:color w:val="595959" w:themeColor="text1" w:themeTint="A6"/>
                                  <w:sz w:val="32"/>
                                </w:rPr>
                                <w:t>7</w:t>
                              </w:r>
                            </w:p>
                          </w:txbxContent>
                        </v:textbox>
                      </v:shape>
                    </v:group>
                  </w:pict>
                </mc:Fallback>
              </mc:AlternateContent>
            </w:r>
            <w:r w:rsidR="008A41FD">
              <w:rPr>
                <w:lang w:eastAsia="en-GB"/>
              </w:rPr>
              <w:drawing>
                <wp:anchor distT="0" distB="0" distL="114300" distR="114300" simplePos="0" relativeHeight="251845632" behindDoc="1" locked="0" layoutInCell="1" allowOverlap="1" wp14:anchorId="1E080650" wp14:editId="696B997F">
                  <wp:simplePos x="0" y="0"/>
                  <wp:positionH relativeFrom="margin">
                    <wp:posOffset>-55880</wp:posOffset>
                  </wp:positionH>
                  <wp:positionV relativeFrom="margin">
                    <wp:posOffset>0</wp:posOffset>
                  </wp:positionV>
                  <wp:extent cx="7757795" cy="10043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am_food_salmon_raw_01.jpg"/>
                          <pic:cNvPicPr/>
                        </pic:nvPicPr>
                        <pic:blipFill rotWithShape="1">
                          <a:blip r:embed="rId11" cstate="print">
                            <a:extLst>
                              <a:ext uri="{28A0092B-C50C-407E-A947-70E740481C1C}">
                                <a14:useLocalDpi xmlns:a14="http://schemas.microsoft.com/office/drawing/2010/main" val="0"/>
                              </a:ext>
                            </a:extLst>
                          </a:blip>
                          <a:srcRect l="14344" t="1" r="35084" b="-76"/>
                          <a:stretch/>
                        </pic:blipFill>
                        <pic:spPr bwMode="auto">
                          <a:xfrm>
                            <a:off x="0" y="0"/>
                            <a:ext cx="7757795" cy="1004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1111B" w14:paraId="1E080563" w14:textId="77777777" w:rsidTr="006004F0">
        <w:trPr>
          <w:trHeight w:val="284"/>
        </w:trPr>
        <w:tc>
          <w:tcPr>
            <w:tcW w:w="12245" w:type="dxa"/>
            <w:gridSpan w:val="3"/>
            <w:vAlign w:val="bottom"/>
          </w:tcPr>
          <w:p w14:paraId="1E080562" w14:textId="1A78292A" w:rsidR="00A1111B" w:rsidRDefault="00D109A7" w:rsidP="006004F0">
            <w:r>
              <w:rPr>
                <w:lang w:eastAsia="en-GB"/>
              </w:rPr>
              <w:drawing>
                <wp:anchor distT="0" distB="0" distL="114300" distR="114300" simplePos="0" relativeHeight="251662336" behindDoc="0" locked="0" layoutInCell="1" allowOverlap="1" wp14:anchorId="1E080656" wp14:editId="1779BE26">
                  <wp:simplePos x="0" y="0"/>
                  <wp:positionH relativeFrom="column">
                    <wp:posOffset>5994400</wp:posOffset>
                  </wp:positionH>
                  <wp:positionV relativeFrom="paragraph">
                    <wp:posOffset>14605</wp:posOffset>
                  </wp:positionV>
                  <wp:extent cx="1129030" cy="7200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9030" cy="720090"/>
                          </a:xfrm>
                          <a:prstGeom prst="rect">
                            <a:avLst/>
                          </a:prstGeom>
                        </pic:spPr>
                      </pic:pic>
                    </a:graphicData>
                  </a:graphic>
                  <wp14:sizeRelH relativeFrom="margin">
                    <wp14:pctWidth>0</wp14:pctWidth>
                  </wp14:sizeRelH>
                  <wp14:sizeRelV relativeFrom="margin">
                    <wp14:pctHeight>0</wp14:pctHeight>
                  </wp14:sizeRelV>
                </wp:anchor>
              </w:drawing>
            </w:r>
          </w:p>
        </w:tc>
      </w:tr>
      <w:tr w:rsidR="00515218" w14:paraId="1E080568" w14:textId="77777777" w:rsidTr="00BF5D49">
        <w:trPr>
          <w:trHeight w:val="2970"/>
        </w:trPr>
        <w:tc>
          <w:tcPr>
            <w:tcW w:w="6717" w:type="dxa"/>
            <w:gridSpan w:val="2"/>
          </w:tcPr>
          <w:p w14:paraId="1E080566" w14:textId="21DFBAB7" w:rsidR="00515218" w:rsidRDefault="00C05645" w:rsidP="000B4502">
            <w:r w:rsidRPr="000B4502">
              <w:rPr>
                <w:lang w:eastAsia="en-GB"/>
              </w:rPr>
              <w:lastRenderedPageBreak/>
              <mc:AlternateContent>
                <mc:Choice Requires="wps">
                  <w:drawing>
                    <wp:anchor distT="0" distB="0" distL="114300" distR="114300" simplePos="0" relativeHeight="251658240" behindDoc="0" locked="0" layoutInCell="1" allowOverlap="1" wp14:anchorId="1E08065A" wp14:editId="44701E6E">
                      <wp:simplePos x="0" y="0"/>
                      <wp:positionH relativeFrom="column">
                        <wp:posOffset>3676650</wp:posOffset>
                      </wp:positionH>
                      <wp:positionV relativeFrom="paragraph">
                        <wp:posOffset>12700</wp:posOffset>
                      </wp:positionV>
                      <wp:extent cx="3778250" cy="1174750"/>
                      <wp:effectExtent l="0" t="0" r="12700" b="25400"/>
                      <wp:wrapNone/>
                      <wp:docPr id="12" name="Text Box 12"/>
                      <wp:cNvGraphicFramePr/>
                      <a:graphic xmlns:a="http://schemas.openxmlformats.org/drawingml/2006/main">
                        <a:graphicData uri="http://schemas.microsoft.com/office/word/2010/wordprocessingShape">
                          <wps:wsp>
                            <wps:cNvSpPr txBox="1"/>
                            <wps:spPr>
                              <a:xfrm>
                                <a:off x="0" y="0"/>
                                <a:ext cx="3778250" cy="1174750"/>
                              </a:xfrm>
                              <a:prstGeom prst="rect">
                                <a:avLst/>
                              </a:prstGeom>
                              <a:ln w="19050"/>
                            </wps:spPr>
                            <wps:style>
                              <a:lnRef idx="2">
                                <a:schemeClr val="accent4"/>
                              </a:lnRef>
                              <a:fillRef idx="1">
                                <a:schemeClr val="lt1"/>
                              </a:fillRef>
                              <a:effectRef idx="0">
                                <a:schemeClr val="accent4"/>
                              </a:effectRef>
                              <a:fontRef idx="minor">
                                <a:schemeClr val="dk1"/>
                              </a:fontRef>
                            </wps:style>
                            <wps:txbx>
                              <w:txbxContent>
                                <w:p w14:paraId="1D1E3BFF" w14:textId="77777777" w:rsidR="0064083A" w:rsidRDefault="00B572AA" w:rsidP="00701B42">
                                  <w:pPr>
                                    <w:pStyle w:val="NoSpacing"/>
                                    <w:jc w:val="center"/>
                                    <w:rPr>
                                      <w:b/>
                                      <w:sz w:val="28"/>
                                    </w:rPr>
                                  </w:pPr>
                                  <w:r>
                                    <w:rPr>
                                      <w:b/>
                                      <w:sz w:val="28"/>
                                    </w:rPr>
                                    <w:t xml:space="preserve">    </w:t>
                                  </w:r>
                                </w:p>
                                <w:p w14:paraId="1E0806BA" w14:textId="413BDF31" w:rsidR="00701B42" w:rsidRPr="00B572AA" w:rsidRDefault="0064083A" w:rsidP="00701B42">
                                  <w:pPr>
                                    <w:pStyle w:val="NoSpacing"/>
                                    <w:jc w:val="center"/>
                                    <w:rPr>
                                      <w:b/>
                                      <w:sz w:val="28"/>
                                    </w:rPr>
                                  </w:pPr>
                                  <w:r>
                                    <w:rPr>
                                      <w:b/>
                                      <w:sz w:val="28"/>
                                    </w:rPr>
                                    <w:t xml:space="preserve">     </w:t>
                                  </w:r>
                                  <w:r w:rsidR="00701B42" w:rsidRPr="00B572AA">
                                    <w:rPr>
                                      <w:b/>
                                      <w:sz w:val="28"/>
                                    </w:rPr>
                                    <w:t>HACCP Chart Reference</w:t>
                                  </w:r>
                                </w:p>
                                <w:p w14:paraId="02EB5C24" w14:textId="77777777" w:rsidR="0064083A" w:rsidRDefault="0064083A" w:rsidP="00701CF8">
                                  <w:pPr>
                                    <w:pStyle w:val="NoSpacing"/>
                                    <w:jc w:val="center"/>
                                  </w:pPr>
                                </w:p>
                                <w:p w14:paraId="1E0806BD" w14:textId="202D3F8A" w:rsidR="00515218" w:rsidRPr="000B4502" w:rsidRDefault="00973C97" w:rsidP="00701CF8">
                                  <w:pPr>
                                    <w:pStyle w:val="NoSpacing"/>
                                    <w:jc w:val="center"/>
                                    <w:rPr>
                                      <w:color w:val="44546A" w:themeColor="text2"/>
                                    </w:rPr>
                                  </w:pPr>
                                  <w:r>
                                    <w:t>Receipt / Storage</w:t>
                                  </w:r>
                                  <w:r w:rsidR="00C504D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065A" id="Text Box 12" o:spid="_x0000_s1029" type="#_x0000_t202" style="position:absolute;margin-left:289.5pt;margin-top:1pt;width:297.5pt;height: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" fillcolor="white [3201]" strokecolor="#ffc000 [3207]" strokeweight="1.5pt">
                      <v:textbox>
                        <w:txbxContent>
                          <w:p w14:paraId="1D1E3BFF" w14:textId="77777777" w:rsidR="0064083A" w:rsidRDefault="00B572AA" w:rsidP="00701B42">
                            <w:pPr>
                              <w:pStyle w:val="NoSpacing"/>
                              <w:jc w:val="center"/>
                              <w:rPr>
                                <w:b/>
                                <w:sz w:val="28"/>
                              </w:rPr>
                            </w:pPr>
                            <w:r>
                              <w:rPr>
                                <w:b/>
                                <w:sz w:val="28"/>
                              </w:rPr>
                              <w:t xml:space="preserve">    </w:t>
                            </w:r>
                          </w:p>
                          <w:p w14:paraId="1E0806BA" w14:textId="413BDF31" w:rsidR="00701B42" w:rsidRPr="00B572AA" w:rsidRDefault="0064083A" w:rsidP="00701B42">
                            <w:pPr>
                              <w:pStyle w:val="NoSpacing"/>
                              <w:jc w:val="center"/>
                              <w:rPr>
                                <w:b/>
                                <w:sz w:val="28"/>
                              </w:rPr>
                            </w:pPr>
                            <w:r>
                              <w:rPr>
                                <w:b/>
                                <w:sz w:val="28"/>
                              </w:rPr>
                              <w:t xml:space="preserve">     </w:t>
                            </w:r>
                            <w:r w:rsidR="00701B42" w:rsidRPr="00B572AA">
                              <w:rPr>
                                <w:b/>
                                <w:sz w:val="28"/>
                              </w:rPr>
                              <w:t>HACCP Chart Reference</w:t>
                            </w:r>
                          </w:p>
                          <w:p w14:paraId="02EB5C24" w14:textId="77777777" w:rsidR="0064083A" w:rsidRDefault="0064083A" w:rsidP="00701CF8">
                            <w:pPr>
                              <w:pStyle w:val="NoSpacing"/>
                              <w:jc w:val="center"/>
                            </w:pPr>
                          </w:p>
                          <w:p w14:paraId="1E0806BD" w14:textId="202D3F8A" w:rsidR="00515218" w:rsidRPr="000B4502" w:rsidRDefault="00973C97" w:rsidP="00701CF8">
                            <w:pPr>
                              <w:pStyle w:val="NoSpacing"/>
                              <w:jc w:val="center"/>
                              <w:rPr>
                                <w:color w:val="44546A" w:themeColor="text2"/>
                              </w:rPr>
                            </w:pPr>
                            <w:r>
                              <w:t>Receipt / Storage</w:t>
                            </w:r>
                            <w:r w:rsidR="00C504D6">
                              <w:t xml:space="preserve"> </w:t>
                            </w:r>
                          </w:p>
                        </w:txbxContent>
                      </v:textbox>
                    </v:shape>
                  </w:pict>
                </mc:Fallback>
              </mc:AlternateContent>
            </w:r>
            <w:r w:rsidR="004622ED">
              <w:rPr>
                <w:lang w:eastAsia="en-GB"/>
              </w:rPr>
              <mc:AlternateContent>
                <mc:Choice Requires="wps">
                  <w:drawing>
                    <wp:anchor distT="0" distB="0" distL="114300" distR="114300" simplePos="0" relativeHeight="251665408" behindDoc="0" locked="0" layoutInCell="1" allowOverlap="1" wp14:anchorId="1E08065E" wp14:editId="1DEE5802">
                      <wp:simplePos x="0" y="0"/>
                      <wp:positionH relativeFrom="column">
                        <wp:posOffset>-1624</wp:posOffset>
                      </wp:positionH>
                      <wp:positionV relativeFrom="paragraph">
                        <wp:posOffset>1184245</wp:posOffset>
                      </wp:positionV>
                      <wp:extent cx="278130" cy="8176438"/>
                      <wp:effectExtent l="0" t="0" r="7620" b="0"/>
                      <wp:wrapNone/>
                      <wp:docPr id="21" name="Rectangle 21"/>
                      <wp:cNvGraphicFramePr/>
                      <a:graphic xmlns:a="http://schemas.openxmlformats.org/drawingml/2006/main">
                        <a:graphicData uri="http://schemas.microsoft.com/office/word/2010/wordprocessingShape">
                          <wps:wsp>
                            <wps:cNvSpPr/>
                            <wps:spPr>
                              <a:xfrm>
                                <a:off x="0" y="0"/>
                                <a:ext cx="278130" cy="8176438"/>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EBC3F" id="Rectangle 21" o:spid="_x0000_s1026" style="position:absolute;margin-left:-.15pt;margin-top:93.25pt;width:21.9pt;height:643.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" fillcolor="#ffc000 [3207]" stroked="f" strokeweight="1pt"/>
                  </w:pict>
                </mc:Fallback>
              </mc:AlternateContent>
            </w:r>
            <w:r w:rsidR="00515218" w:rsidRPr="000B4502">
              <w:rPr>
                <w:lang w:eastAsia="en-GB"/>
              </w:rPr>
              <mc:AlternateContent>
                <mc:Choice Requires="wps">
                  <w:drawing>
                    <wp:inline distT="0" distB="0" distL="0" distR="0" wp14:anchorId="1E080660" wp14:editId="4C8DB048">
                      <wp:extent cx="3674553" cy="1200647"/>
                      <wp:effectExtent l="0" t="0" r="2540" b="0"/>
                      <wp:docPr id="10" name="Text Box 10"/>
                      <wp:cNvGraphicFramePr/>
                      <a:graphic xmlns:a="http://schemas.openxmlformats.org/drawingml/2006/main">
                        <a:graphicData uri="http://schemas.microsoft.com/office/word/2010/wordprocessingShape">
                          <wps:wsp>
                            <wps:cNvSpPr txBox="1"/>
                            <wps:spPr>
                              <a:xfrm>
                                <a:off x="0" y="0"/>
                                <a:ext cx="3674553" cy="1200647"/>
                              </a:xfrm>
                              <a:prstGeom prst="rect">
                                <a:avLst/>
                              </a:prstGeom>
                              <a:solidFill>
                                <a:schemeClr val="accent4"/>
                              </a:solidFill>
                              <a:ln w="6350">
                                <a:noFill/>
                              </a:ln>
                            </wps:spPr>
                            <wps:txbx>
                              <w:txbxContent>
                                <w:p w14:paraId="1E0806D8" w14:textId="77777777" w:rsidR="008B2DDD" w:rsidRPr="008B2DDD" w:rsidRDefault="0053271A" w:rsidP="00B06077">
                                  <w:pPr>
                                    <w:pStyle w:val="Title"/>
                                  </w:pPr>
                                  <w:r>
                                    <w:rPr>
                                      <w:color w:val="44546A" w:themeColor="text2"/>
                                      <w:sz w:val="64"/>
                                    </w:rPr>
                                    <w:t xml:space="preserve">Food </w:t>
                                  </w:r>
                                  <w:r w:rsidR="00B06077">
                                    <w:rPr>
                                      <w:color w:val="44546A" w:themeColor="text2"/>
                                      <w:sz w:val="64"/>
                                    </w:rPr>
                                    <w:t xml:space="preserve">Deliveries &amp; </w:t>
                                  </w:r>
                                  <w:r>
                                    <w:rPr>
                                      <w:color w:val="44546A" w:themeColor="text2"/>
                                      <w:sz w:val="64"/>
                                    </w:rPr>
                                    <w:t>Storage</w:t>
                                  </w:r>
                                </w:p>
                                <w:p w14:paraId="1E0806D9" w14:textId="1E0F7E8B" w:rsidR="00515218" w:rsidRPr="00701B42" w:rsidRDefault="00701B42" w:rsidP="000B4502">
                                  <w:pPr>
                                    <w:pStyle w:val="Subtitle"/>
                                    <w:rPr>
                                      <w:color w:val="44546A" w:themeColor="text2"/>
                                      <w:sz w:val="20"/>
                                    </w:rPr>
                                  </w:pPr>
                                  <w:r w:rsidRPr="00701B42">
                                    <w:rPr>
                                      <w:color w:val="44546A" w:themeColor="text2"/>
                                      <w:sz w:val="20"/>
                                    </w:rPr>
                                    <w:t xml:space="preserve">Good Hygiene Practice </w:t>
                                  </w:r>
                                  <w:r w:rsidR="000E15C3">
                                    <w:rPr>
                                      <w:color w:val="44546A" w:themeColor="text2"/>
                                      <w:sz w:val="20"/>
                                    </w:rPr>
                                    <w:t xml:space="preserve">Guide </w:t>
                                  </w:r>
                                  <w:r w:rsidR="0064083A">
                                    <w:rPr>
                                      <w:color w:val="44546A" w:themeColor="text2"/>
                                      <w:sz w:val="2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080660" id="Text Box 10" o:spid="_x0000_s1030" type="#_x0000_t202" style="width:289.35pt;height: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" fillcolor="#ffc000 [3207]" stroked="f" strokeweight=".5pt">
                      <v:textbox>
                        <w:txbxContent>
                          <w:p w14:paraId="1E0806D8" w14:textId="77777777" w:rsidR="008B2DDD" w:rsidRPr="008B2DDD" w:rsidRDefault="0053271A" w:rsidP="00B06077">
                            <w:pPr>
                              <w:pStyle w:val="Title"/>
                            </w:pPr>
                            <w:r>
                              <w:rPr>
                                <w:color w:val="44546A" w:themeColor="text2"/>
                                <w:sz w:val="64"/>
                              </w:rPr>
                              <w:t xml:space="preserve">Food </w:t>
                            </w:r>
                            <w:r w:rsidR="00B06077">
                              <w:rPr>
                                <w:color w:val="44546A" w:themeColor="text2"/>
                                <w:sz w:val="64"/>
                              </w:rPr>
                              <w:t xml:space="preserve">Deliveries &amp; </w:t>
                            </w:r>
                            <w:r>
                              <w:rPr>
                                <w:color w:val="44546A" w:themeColor="text2"/>
                                <w:sz w:val="64"/>
                              </w:rPr>
                              <w:t>Storage</w:t>
                            </w:r>
                          </w:p>
                          <w:p w14:paraId="1E0806D9" w14:textId="1E0F7E8B" w:rsidR="00515218" w:rsidRPr="00701B42" w:rsidRDefault="00701B42" w:rsidP="000B4502">
                            <w:pPr>
                              <w:pStyle w:val="Subtitle"/>
                              <w:rPr>
                                <w:color w:val="44546A" w:themeColor="text2"/>
                                <w:sz w:val="20"/>
                              </w:rPr>
                            </w:pPr>
                            <w:r w:rsidRPr="00701B42">
                              <w:rPr>
                                <w:color w:val="44546A" w:themeColor="text2"/>
                                <w:sz w:val="20"/>
                              </w:rPr>
                              <w:t xml:space="preserve">Good Hygiene Practice </w:t>
                            </w:r>
                            <w:r w:rsidR="000E15C3">
                              <w:rPr>
                                <w:color w:val="44546A" w:themeColor="text2"/>
                                <w:sz w:val="20"/>
                              </w:rPr>
                              <w:t xml:space="preserve">Guide </w:t>
                            </w:r>
                            <w:r w:rsidR="0064083A">
                              <w:rPr>
                                <w:color w:val="44546A" w:themeColor="text2"/>
                                <w:sz w:val="20"/>
                              </w:rPr>
                              <w:t>17</w:t>
                            </w:r>
                          </w:p>
                        </w:txbxContent>
                      </v:textbox>
                      <w10:anchorlock/>
                    </v:shape>
                  </w:pict>
                </mc:Fallback>
              </mc:AlternateContent>
            </w:r>
          </w:p>
        </w:tc>
        <w:tc>
          <w:tcPr>
            <w:tcW w:w="5463" w:type="dxa"/>
          </w:tcPr>
          <w:p w14:paraId="1E080567" w14:textId="23E169E8" w:rsidR="00515218" w:rsidRDefault="00703C65" w:rsidP="000B4502">
            <w:r w:rsidRPr="000B4502">
              <w:rPr>
                <w:lang w:eastAsia="en-GB"/>
              </w:rPr>
              <mc:AlternateContent>
                <mc:Choice Requires="wps">
                  <w:drawing>
                    <wp:anchor distT="0" distB="0" distL="114300" distR="114300" simplePos="0" relativeHeight="251664384" behindDoc="0" locked="0" layoutInCell="1" allowOverlap="1" wp14:anchorId="1E08065C" wp14:editId="01337387">
                      <wp:simplePos x="0" y="0"/>
                      <wp:positionH relativeFrom="column">
                        <wp:posOffset>-3963670</wp:posOffset>
                      </wp:positionH>
                      <wp:positionV relativeFrom="paragraph">
                        <wp:posOffset>1209675</wp:posOffset>
                      </wp:positionV>
                      <wp:extent cx="7143750" cy="8191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143750" cy="8191500"/>
                              </a:xfrm>
                              <a:prstGeom prst="rect">
                                <a:avLst/>
                              </a:prstGeom>
                              <a:solidFill>
                                <a:schemeClr val="lt1"/>
                              </a:solidFill>
                              <a:ln w="6350">
                                <a:noFill/>
                              </a:ln>
                            </wps:spPr>
                            <wps:txbx>
                              <w:txbxContent>
                                <w:p w14:paraId="1E0806BE" w14:textId="77777777" w:rsidR="00352423" w:rsidRDefault="00352423" w:rsidP="00E3523E">
                                  <w:pPr>
                                    <w:pStyle w:val="Heading2"/>
                                    <w:rPr>
                                      <w:sz w:val="40"/>
                                    </w:rPr>
                                  </w:pPr>
                                  <w:r>
                                    <w:rPr>
                                      <w:sz w:val="40"/>
                                    </w:rPr>
                                    <w:t>Legal Requirements</w:t>
                                  </w:r>
                                </w:p>
                                <w:p w14:paraId="1E0806BF" w14:textId="77777777" w:rsidR="00352423" w:rsidRPr="00352423" w:rsidRDefault="00352423" w:rsidP="00352423">
                                  <w:r w:rsidRPr="00352423">
                                    <w:t>Food Safety Regulations require food business operators to store food products and ingredients in appropriate conditions, designed and maintained to prevent harmful deterioration and to protect food from contamination.</w:t>
                                  </w:r>
                                </w:p>
                                <w:p w14:paraId="1E0806C0" w14:textId="000113F3" w:rsidR="00352423" w:rsidRPr="00352423" w:rsidRDefault="00352423" w:rsidP="00352423">
                                  <w:r w:rsidRPr="00352423">
                                    <w:t>When deliveries are satisfactorily received</w:t>
                                  </w:r>
                                  <w:r w:rsidR="00E33ADE">
                                    <w:t xml:space="preserve"> </w:t>
                                  </w:r>
                                  <w:r w:rsidRPr="00352423">
                                    <w:t xml:space="preserve">they must </w:t>
                                  </w:r>
                                  <w:r w:rsidR="00E33ADE">
                                    <w:t xml:space="preserve">then </w:t>
                                  </w:r>
                                  <w:r w:rsidRPr="00352423">
                                    <w:t>be stored in a hygienic manner that will prevent the risk of cross contamination.</w:t>
                                  </w:r>
                                </w:p>
                                <w:p w14:paraId="1E0806C1" w14:textId="77777777" w:rsidR="00352423" w:rsidRPr="006004F0" w:rsidRDefault="00352423" w:rsidP="00E3523E">
                                  <w:pPr>
                                    <w:pStyle w:val="Heading2"/>
                                    <w:rPr>
                                      <w:sz w:val="20"/>
                                    </w:rPr>
                                  </w:pPr>
                                </w:p>
                                <w:p w14:paraId="1E0806C2" w14:textId="77777777" w:rsidR="00E3523E" w:rsidRPr="00D326E3" w:rsidRDefault="00EE2F50" w:rsidP="00E3523E">
                                  <w:pPr>
                                    <w:pStyle w:val="Heading2"/>
                                    <w:rPr>
                                      <w:sz w:val="40"/>
                                    </w:rPr>
                                  </w:pPr>
                                  <w:r>
                                    <w:rPr>
                                      <w:sz w:val="40"/>
                                    </w:rPr>
                                    <w:t>Food Safety Hazards</w:t>
                                  </w:r>
                                </w:p>
                                <w:p w14:paraId="1E0806C3" w14:textId="6E7FF93F" w:rsidR="00EE2F50" w:rsidRPr="00632BCD" w:rsidRDefault="00EE2F50" w:rsidP="00EE2F50">
                                  <w:r>
                                    <w:t xml:space="preserve">Micro organisms that cause illness and food spoilage can grow </w:t>
                                  </w:r>
                                  <w:r w:rsidRPr="00632BCD">
                                    <w:t xml:space="preserve">between </w:t>
                                  </w:r>
                                  <w:r w:rsidR="000126B5" w:rsidRPr="00632BCD">
                                    <w:t>5</w:t>
                                  </w:r>
                                  <w:r w:rsidRPr="00632BCD">
                                    <w:rPr>
                                      <w:rFonts w:cstheme="minorHAnsi"/>
                                      <w:vertAlign w:val="superscript"/>
                                    </w:rPr>
                                    <w:t>°</w:t>
                                  </w:r>
                                  <w:r w:rsidR="00901AC9">
                                    <w:t>C</w:t>
                                  </w:r>
                                  <w:r w:rsidRPr="00632BCD">
                                    <w:t xml:space="preserve"> and 63</w:t>
                                  </w:r>
                                  <w:r w:rsidRPr="00632BCD">
                                    <w:rPr>
                                      <w:rFonts w:cstheme="minorHAnsi"/>
                                      <w:vertAlign w:val="superscript"/>
                                    </w:rPr>
                                    <w:t>°</w:t>
                                  </w:r>
                                  <w:r w:rsidR="00901AC9">
                                    <w:t>C</w:t>
                                  </w:r>
                                  <w:r w:rsidR="00703C65">
                                    <w:t>.</w:t>
                                  </w:r>
                                  <w:r w:rsidRPr="00632BCD">
                                    <w:t xml:space="preserve"> </w:t>
                                  </w:r>
                                  <w:r w:rsidR="00703C65">
                                    <w:t>K</w:t>
                                  </w:r>
                                  <w:r w:rsidRPr="00632BCD">
                                    <w:t>eeping all high risk foods out of this zone will reduce the risk of food poisoning.</w:t>
                                  </w:r>
                                </w:p>
                                <w:p w14:paraId="1E0806C5" w14:textId="4BE80B1E" w:rsidR="004658FC" w:rsidRPr="006004F0" w:rsidRDefault="00EE2F50" w:rsidP="00691FA5">
                                  <w:pPr>
                                    <w:rPr>
                                      <w:rFonts w:asciiTheme="majorHAnsi" w:hAnsiTheme="majorHAnsi"/>
                                      <w:sz w:val="20"/>
                                    </w:rPr>
                                  </w:pPr>
                                  <w:r w:rsidRPr="00632BCD">
                                    <w:rPr>
                                      <w:b/>
                                    </w:rPr>
                                    <w:t>ALWAYS</w:t>
                                  </w:r>
                                  <w:r w:rsidRPr="00632BCD">
                                    <w:t xml:space="preserve"> ensure </w:t>
                                  </w:r>
                                  <w:r w:rsidR="000126B5" w:rsidRPr="00632BCD">
                                    <w:t>S</w:t>
                                  </w:r>
                                  <w:r w:rsidR="002D7404" w:rsidRPr="00632BCD">
                                    <w:t>teamplicity and Esteem meals</w:t>
                                  </w:r>
                                  <w:r w:rsidRPr="00632BCD">
                                    <w:t xml:space="preserve"> are kept separate </w:t>
                                  </w:r>
                                  <w:r w:rsidR="000126B5" w:rsidRPr="00632BCD">
                                    <w:t>from</w:t>
                                  </w:r>
                                  <w:r w:rsidR="002D7404" w:rsidRPr="00632BCD">
                                    <w:t xml:space="preserve"> raw </w:t>
                                  </w:r>
                                  <w:r w:rsidR="002D7404">
                                    <w:t xml:space="preserve">items </w:t>
                                  </w:r>
                                  <w:r w:rsidRPr="004658FC">
                                    <w:t>during delivery, receipt and storag</w:t>
                                  </w:r>
                                  <w:r w:rsidR="007C2ED0">
                                    <w:t>e.</w:t>
                                  </w:r>
                                </w:p>
                                <w:p w14:paraId="1E0806C6" w14:textId="77777777" w:rsidR="00FD189F" w:rsidRPr="00111F3A" w:rsidRDefault="004658FC" w:rsidP="00111F3A">
                                  <w:pPr>
                                    <w:pStyle w:val="Heading2"/>
                                    <w:rPr>
                                      <w:sz w:val="40"/>
                                    </w:rPr>
                                  </w:pPr>
                                  <w:r w:rsidRPr="004658FC">
                                    <w:rPr>
                                      <w:sz w:val="40"/>
                                    </w:rPr>
                                    <w:t xml:space="preserve">Food </w:t>
                                  </w:r>
                                  <w:r w:rsidR="00111F3A">
                                    <w:rPr>
                                      <w:sz w:val="40"/>
                                    </w:rPr>
                                    <w:t>Deliveries – General Controls</w:t>
                                  </w:r>
                                </w:p>
                                <w:p w14:paraId="1E0806C7" w14:textId="77777777" w:rsidR="004658FC" w:rsidRPr="00632BCD" w:rsidRDefault="000126B5" w:rsidP="00111F3A">
                                  <w:r w:rsidRPr="00632BCD">
                                    <w:t>I</w:t>
                                  </w:r>
                                  <w:r w:rsidR="00111F3A" w:rsidRPr="00632BCD">
                                    <w:t>nspecting</w:t>
                                  </w:r>
                                  <w:r w:rsidRPr="00632BCD">
                                    <w:t xml:space="preserve"> all</w:t>
                                  </w:r>
                                  <w:r w:rsidR="00111F3A" w:rsidRPr="00632BCD">
                                    <w:t xml:space="preserve"> </w:t>
                                  </w:r>
                                  <w:r w:rsidR="008850AD" w:rsidRPr="00632BCD">
                                    <w:t xml:space="preserve">delivered </w:t>
                                  </w:r>
                                  <w:r w:rsidRPr="00632BCD">
                                    <w:t>S</w:t>
                                  </w:r>
                                  <w:r w:rsidR="002D7404" w:rsidRPr="00632BCD">
                                    <w:t>teamplicty and Esteem products</w:t>
                                  </w:r>
                                  <w:r w:rsidR="00111F3A" w:rsidRPr="00632BCD">
                                    <w:t xml:space="preserve"> is an essential food safety</w:t>
                                  </w:r>
                                  <w:r w:rsidR="008850AD" w:rsidRPr="00632BCD">
                                    <w:t xml:space="preserve"> step</w:t>
                                  </w:r>
                                  <w:r w:rsidR="00111F3A" w:rsidRPr="00632BCD">
                                    <w:t xml:space="preserve">. </w:t>
                                  </w:r>
                                  <w:r w:rsidR="008850AD" w:rsidRPr="00632BCD">
                                    <w:t>The quality of f</w:t>
                                  </w:r>
                                  <w:r w:rsidR="00111F3A" w:rsidRPr="00632BCD">
                                    <w:t xml:space="preserve">ood deliveries can be affected by physical defects </w:t>
                                  </w:r>
                                  <w:r w:rsidR="008850AD" w:rsidRPr="00632BCD">
                                    <w:t>or</w:t>
                                  </w:r>
                                  <w:r w:rsidR="00111F3A" w:rsidRPr="00632BCD">
                                    <w:t xml:space="preserve"> deterioration due to inadequate temperature control</w:t>
                                  </w:r>
                                  <w:r w:rsidR="002D7404" w:rsidRPr="00632BCD">
                                    <w:t>.</w:t>
                                  </w:r>
                                </w:p>
                                <w:p w14:paraId="1E0806C8" w14:textId="0A16269B" w:rsidR="00111F3A" w:rsidRPr="00632BCD" w:rsidRDefault="00111F3A" w:rsidP="0032125F">
                                  <w:r w:rsidRPr="00632BCD">
                                    <w:t xml:space="preserve">Follow the steps below to correctly receive and check delivery of products. </w:t>
                                  </w:r>
                                </w:p>
                                <w:p w14:paraId="1F6F0A60" w14:textId="727D2276" w:rsidR="00C3145F" w:rsidRDefault="00C3145F" w:rsidP="00C3145F">
                                  <w:pPr>
                                    <w:pStyle w:val="ListParagraph"/>
                                    <w:numPr>
                                      <w:ilvl w:val="0"/>
                                      <w:numId w:val="20"/>
                                    </w:numPr>
                                  </w:pPr>
                                  <w:r>
                                    <w:t>Ensure products are delivered by an authorised vendor. Delivery driver should report to stores person before opening the vehicle.</w:t>
                                  </w:r>
                                </w:p>
                                <w:p w14:paraId="284C407E" w14:textId="10C77430" w:rsidR="00C3145F" w:rsidRDefault="00C3145F" w:rsidP="00C3145F">
                                  <w:pPr>
                                    <w:pStyle w:val="ListParagraph"/>
                                    <w:numPr>
                                      <w:ilvl w:val="0"/>
                                      <w:numId w:val="20"/>
                                    </w:numPr>
                                  </w:pPr>
                                  <w:r>
                                    <w:t xml:space="preserve">If available, obtain and retain printout from vehicle – confirming </w:t>
                                  </w:r>
                                  <w:r w:rsidR="007C2ED0">
                                    <w:t>deliver</w:t>
                                  </w:r>
                                  <w:r w:rsidR="00E33ADE">
                                    <w:t>y</w:t>
                                  </w:r>
                                  <w:r w:rsidR="007C2ED0">
                                    <w:t xml:space="preserve"> </w:t>
                                  </w:r>
                                  <w:r>
                                    <w:t>within temperature requirements.</w:t>
                                  </w:r>
                                </w:p>
                                <w:p w14:paraId="1E0806CA" w14:textId="77777777" w:rsidR="008850AD" w:rsidRPr="00632BCD" w:rsidRDefault="008850AD" w:rsidP="008850AD">
                                  <w:pPr>
                                    <w:pStyle w:val="ListParagraph"/>
                                    <w:ind w:left="1080"/>
                                  </w:pPr>
                                </w:p>
                                <w:p w14:paraId="1E0806CB" w14:textId="77777777" w:rsidR="008550BE" w:rsidRPr="00632BCD" w:rsidRDefault="008550BE" w:rsidP="00623D18">
                                  <w:pPr>
                                    <w:pStyle w:val="ListParagraph"/>
                                    <w:numPr>
                                      <w:ilvl w:val="0"/>
                                      <w:numId w:val="20"/>
                                    </w:numPr>
                                  </w:pPr>
                                  <w:r w:rsidRPr="00632BCD">
                                    <w:t xml:space="preserve">Check </w:t>
                                  </w:r>
                                  <w:r w:rsidR="0090628D" w:rsidRPr="00632BCD">
                                    <w:t>temperature controls:</w:t>
                                  </w:r>
                                </w:p>
                                <w:p w14:paraId="1E0806CC" w14:textId="0E55AA05" w:rsidR="008550BE" w:rsidRPr="00632BCD" w:rsidRDefault="0090628D" w:rsidP="00623D18">
                                  <w:pPr>
                                    <w:pStyle w:val="ListParagraph"/>
                                    <w:numPr>
                                      <w:ilvl w:val="0"/>
                                      <w:numId w:val="22"/>
                                    </w:numPr>
                                  </w:pPr>
                                  <w:r w:rsidRPr="00632BCD">
                                    <w:rPr>
                                      <w:b/>
                                    </w:rPr>
                                    <w:t>ALL steamplicity products should be between 0</w:t>
                                  </w:r>
                                  <w:r w:rsidRPr="00632BCD">
                                    <w:rPr>
                                      <w:rFonts w:cstheme="minorHAnsi"/>
                                      <w:b/>
                                    </w:rPr>
                                    <w:t>°</w:t>
                                  </w:r>
                                  <w:r w:rsidR="00703C65">
                                    <w:rPr>
                                      <w:b/>
                                    </w:rPr>
                                    <w:t>C</w:t>
                                  </w:r>
                                  <w:r w:rsidRPr="00632BCD">
                                    <w:rPr>
                                      <w:b/>
                                    </w:rPr>
                                    <w:t xml:space="preserve"> and 5</w:t>
                                  </w:r>
                                  <w:r w:rsidRPr="00632BCD">
                                    <w:rPr>
                                      <w:rFonts w:cstheme="minorHAnsi"/>
                                      <w:b/>
                                    </w:rPr>
                                    <w:t>°</w:t>
                                  </w:r>
                                  <w:r w:rsidR="00703C65">
                                    <w:rPr>
                                      <w:b/>
                                    </w:rPr>
                                    <w:t>C.</w:t>
                                  </w:r>
                                </w:p>
                                <w:p w14:paraId="1E0806CD" w14:textId="07683BE4" w:rsidR="0090628D" w:rsidRPr="00632BCD" w:rsidRDefault="0090628D" w:rsidP="00623D18">
                                  <w:pPr>
                                    <w:pStyle w:val="ListParagraph"/>
                                    <w:numPr>
                                      <w:ilvl w:val="0"/>
                                      <w:numId w:val="22"/>
                                    </w:numPr>
                                  </w:pPr>
                                  <w:r w:rsidRPr="00632BCD">
                                    <w:t>If temperature above 5</w:t>
                                  </w:r>
                                  <w:r w:rsidRPr="00632BCD">
                                    <w:rPr>
                                      <w:rFonts w:cstheme="minorHAnsi"/>
                                    </w:rPr>
                                    <w:t>°</w:t>
                                  </w:r>
                                  <w:r w:rsidR="000126B5" w:rsidRPr="00632BCD">
                                    <w:t>C (allow 2</w:t>
                                  </w:r>
                                  <w:r w:rsidR="000126B5" w:rsidRPr="00632BCD">
                                    <w:rPr>
                                      <w:rFonts w:cstheme="minorHAnsi"/>
                                    </w:rPr>
                                    <w:t xml:space="preserve">°C tolerance for infra red or between pack) </w:t>
                                  </w:r>
                                  <w:r w:rsidRPr="00632BCD">
                                    <w:t>a destructiive product test needs to be take</w:t>
                                  </w:r>
                                  <w:r w:rsidR="000126B5" w:rsidRPr="00632BCD">
                                    <w:t>n</w:t>
                                  </w:r>
                                  <w:r w:rsidRPr="00632BCD">
                                    <w:t xml:space="preserve"> – refer to cuisine centre for guidance</w:t>
                                  </w:r>
                                  <w:r w:rsidR="00703C65">
                                    <w:t>.</w:t>
                                  </w:r>
                                </w:p>
                                <w:p w14:paraId="1E0806CE" w14:textId="77E56FE8" w:rsidR="000126B5" w:rsidRPr="00632BCD" w:rsidRDefault="000126B5" w:rsidP="00623D18">
                                  <w:pPr>
                                    <w:pStyle w:val="ListParagraph"/>
                                    <w:numPr>
                                      <w:ilvl w:val="0"/>
                                      <w:numId w:val="22"/>
                                    </w:numPr>
                                    <w:rPr>
                                      <w:b/>
                                    </w:rPr>
                                  </w:pPr>
                                  <w:r w:rsidRPr="00632BCD">
                                    <w:rPr>
                                      <w:b/>
                                    </w:rPr>
                                    <w:t>You can accept meals</w:t>
                                  </w:r>
                                  <w:r w:rsidR="00260812">
                                    <w:rPr>
                                      <w:b/>
                                    </w:rPr>
                                    <w:t xml:space="preserve"> up to</w:t>
                                  </w:r>
                                  <w:r w:rsidRPr="00632BCD">
                                    <w:rPr>
                                      <w:b/>
                                    </w:rPr>
                                    <w:t xml:space="preserve"> 8</w:t>
                                  </w:r>
                                  <w:r w:rsidRPr="00632BCD">
                                    <w:rPr>
                                      <w:rFonts w:cstheme="minorHAnsi"/>
                                      <w:b/>
                                    </w:rPr>
                                    <w:t>°</w:t>
                                  </w:r>
                                  <w:r w:rsidRPr="00632BCD">
                                    <w:rPr>
                                      <w:b/>
                                    </w:rPr>
                                    <w:t xml:space="preserve">C </w:t>
                                  </w:r>
                                  <w:r w:rsidR="00260812">
                                    <w:rPr>
                                      <w:b/>
                                    </w:rPr>
                                    <w:t>if</w:t>
                                  </w:r>
                                  <w:r w:rsidRPr="00632BCD">
                                    <w:rPr>
                                      <w:b/>
                                    </w:rPr>
                                    <w:t xml:space="preserve"> they can be chilled </w:t>
                                  </w:r>
                                  <w:r w:rsidR="00260812">
                                    <w:rPr>
                                      <w:b/>
                                    </w:rPr>
                                    <w:t xml:space="preserve">down </w:t>
                                  </w:r>
                                  <w:r w:rsidRPr="00632BCD">
                                    <w:rPr>
                                      <w:b/>
                                    </w:rPr>
                                    <w:t>quickly</w:t>
                                  </w:r>
                                  <w:r w:rsidR="00703C65">
                                    <w:rPr>
                                      <w:b/>
                                    </w:rPr>
                                    <w:t>.</w:t>
                                  </w:r>
                                </w:p>
                                <w:p w14:paraId="1E0806CF" w14:textId="53691A08" w:rsidR="0090628D" w:rsidRPr="0090628D" w:rsidRDefault="0090628D" w:rsidP="00623D18">
                                  <w:pPr>
                                    <w:pStyle w:val="ListParagraph"/>
                                    <w:numPr>
                                      <w:ilvl w:val="0"/>
                                      <w:numId w:val="22"/>
                                    </w:numPr>
                                    <w:rPr>
                                      <w:b/>
                                    </w:rPr>
                                  </w:pPr>
                                  <w:r w:rsidRPr="00632BCD">
                                    <w:t>If between 8</w:t>
                                  </w:r>
                                  <w:r w:rsidRPr="00632BCD">
                                    <w:rPr>
                                      <w:rFonts w:cstheme="minorHAnsi"/>
                                    </w:rPr>
                                    <w:t>°</w:t>
                                  </w:r>
                                  <w:r w:rsidR="000126B5" w:rsidRPr="00632BCD">
                                    <w:t>C</w:t>
                                  </w:r>
                                  <w:r w:rsidRPr="00632BCD">
                                    <w:t xml:space="preserve"> -10</w:t>
                                  </w:r>
                                  <w:r w:rsidRPr="00632BCD">
                                    <w:rPr>
                                      <w:rFonts w:cstheme="minorHAnsi"/>
                                    </w:rPr>
                                    <w:t>°</w:t>
                                  </w:r>
                                  <w:r w:rsidR="000126B5" w:rsidRPr="00632BCD">
                                    <w:t>C</w:t>
                                  </w:r>
                                  <w:r w:rsidRPr="00632BCD">
                                    <w:t xml:space="preserve"> delivery can be accepted if </w:t>
                                  </w:r>
                                  <w:r w:rsidR="00260812">
                                    <w:t xml:space="preserve">product can be </w:t>
                                  </w:r>
                                  <w:r w:rsidRPr="00632BCD">
                                    <w:t xml:space="preserve">used </w:t>
                                  </w:r>
                                  <w:r>
                                    <w:t xml:space="preserve">within </w:t>
                                  </w:r>
                                  <w:r w:rsidRPr="0090628D">
                                    <w:rPr>
                                      <w:b/>
                                    </w:rPr>
                                    <w:t>12 hours</w:t>
                                  </w:r>
                                  <w:r w:rsidR="00260812">
                                    <w:rPr>
                                      <w:b/>
                                    </w:rPr>
                                    <w:t xml:space="preserve">. </w:t>
                                  </w:r>
                                  <w:r w:rsidR="00260812">
                                    <w:t>I</w:t>
                                  </w:r>
                                  <w:r>
                                    <w:t>f not</w:t>
                                  </w:r>
                                  <w:r w:rsidR="00260812">
                                    <w:t xml:space="preserve"> possible,</w:t>
                                  </w:r>
                                  <w:r>
                                    <w:t xml:space="preserve"> </w:t>
                                  </w:r>
                                  <w:r w:rsidR="00260812">
                                    <w:t xml:space="preserve"> </w:t>
                                  </w:r>
                                  <w:r>
                                    <w:t xml:space="preserve">delivery </w:t>
                                  </w:r>
                                  <w:r w:rsidRPr="0090628D">
                                    <w:rPr>
                                      <w:b/>
                                    </w:rPr>
                                    <w:t>MUST</w:t>
                                  </w:r>
                                  <w:r>
                                    <w:t xml:space="preserve"> be rejected.</w:t>
                                  </w:r>
                                </w:p>
                                <w:p w14:paraId="1E0806D0" w14:textId="3024EF51" w:rsidR="0090628D" w:rsidRPr="006004F0" w:rsidRDefault="0090628D" w:rsidP="00623D18">
                                  <w:pPr>
                                    <w:pStyle w:val="ListParagraph"/>
                                    <w:numPr>
                                      <w:ilvl w:val="0"/>
                                      <w:numId w:val="22"/>
                                    </w:numPr>
                                    <w:rPr>
                                      <w:b/>
                                    </w:rPr>
                                  </w:pPr>
                                  <w:r>
                                    <w:t>Chill unit must be able to chill below 5</w:t>
                                  </w:r>
                                  <w:r>
                                    <w:rPr>
                                      <w:rFonts w:cstheme="minorHAnsi"/>
                                    </w:rPr>
                                    <w:t>°</w:t>
                                  </w:r>
                                  <w:r w:rsidR="000126B5">
                                    <w:t>C</w:t>
                                  </w:r>
                                  <w:r>
                                    <w:t xml:space="preserve"> rapidly</w:t>
                                  </w:r>
                                  <w:r w:rsidR="00703C65">
                                    <w:t>.</w:t>
                                  </w:r>
                                </w:p>
                                <w:p w14:paraId="6504F8A4" w14:textId="77777777" w:rsidR="00C3145F" w:rsidRDefault="00C3145F" w:rsidP="00BB6D9D">
                                  <w:pPr>
                                    <w:pStyle w:val="ListParagraph"/>
                                    <w:ind w:left="644"/>
                                  </w:pPr>
                                </w:p>
                                <w:p w14:paraId="1DC7FFB0" w14:textId="3737715E" w:rsidR="00C3145F" w:rsidRDefault="00C3145F" w:rsidP="006004F0">
                                  <w:pPr>
                                    <w:pStyle w:val="ListParagraph"/>
                                    <w:numPr>
                                      <w:ilvl w:val="0"/>
                                      <w:numId w:val="20"/>
                                    </w:numPr>
                                  </w:pPr>
                                  <w:r>
                                    <w:t xml:space="preserve">Place all Steamplicity and Esteem food deliveries immediately into </w:t>
                                  </w:r>
                                  <w:r w:rsidRPr="00C3145F">
                                    <w:rPr>
                                      <w:color w:val="FF0000"/>
                                    </w:rPr>
                                    <w:t>chilled</w:t>
                                  </w:r>
                                  <w:r>
                                    <w:t xml:space="preserve"> storage.</w:t>
                                  </w:r>
                                </w:p>
                                <w:p w14:paraId="1CA8CC98" w14:textId="3C732132" w:rsidR="00C3145F" w:rsidRDefault="00C3145F" w:rsidP="006004F0">
                                  <w:pPr>
                                    <w:pStyle w:val="ListParagraph"/>
                                    <w:numPr>
                                      <w:ilvl w:val="0"/>
                                      <w:numId w:val="20"/>
                                    </w:numPr>
                                  </w:pPr>
                                  <w:r>
                                    <w:t>Carry out inspections checking for</w:t>
                                  </w:r>
                                  <w:r w:rsidR="00E33ADE">
                                    <w:t>;</w:t>
                                  </w:r>
                                  <w:r>
                                    <w:t xml:space="preserve"> </w:t>
                                  </w:r>
                                </w:p>
                                <w:p w14:paraId="12BDABE7" w14:textId="77777777" w:rsidR="00C3145F" w:rsidRDefault="00C3145F" w:rsidP="006004F0">
                                  <w:pPr>
                                    <w:pStyle w:val="ListParagraph"/>
                                    <w:numPr>
                                      <w:ilvl w:val="1"/>
                                      <w:numId w:val="20"/>
                                    </w:numPr>
                                  </w:pPr>
                                  <w:r>
                                    <w:t xml:space="preserve">Any </w:t>
                                  </w:r>
                                  <w:r w:rsidRPr="00632BCD">
                                    <w:t>damaged or split packaging</w:t>
                                  </w:r>
                                  <w:r>
                                    <w:t>.</w:t>
                                  </w:r>
                                </w:p>
                                <w:p w14:paraId="117877BD" w14:textId="584BFDB7" w:rsidR="00C3145F" w:rsidRDefault="00BB6D9D" w:rsidP="006004F0">
                                  <w:pPr>
                                    <w:pStyle w:val="ListParagraph"/>
                                    <w:numPr>
                                      <w:ilvl w:val="1"/>
                                      <w:numId w:val="20"/>
                                    </w:numPr>
                                  </w:pPr>
                                  <w:r>
                                    <w:t xml:space="preserve">That </w:t>
                                  </w:r>
                                  <w:r w:rsidR="00C3145F">
                                    <w:t>Shelf Life is within date.</w:t>
                                  </w:r>
                                </w:p>
                                <w:p w14:paraId="3D8C4744" w14:textId="11414221" w:rsidR="00C3145F" w:rsidRDefault="00C3145F" w:rsidP="00C3145F">
                                  <w:pPr>
                                    <w:pStyle w:val="ListParagraph"/>
                                    <w:numPr>
                                      <w:ilvl w:val="1"/>
                                      <w:numId w:val="20"/>
                                    </w:numPr>
                                  </w:pPr>
                                  <w:r>
                                    <w:t xml:space="preserve">Labels are clear and legible. </w:t>
                                  </w:r>
                                </w:p>
                                <w:p w14:paraId="74C59EE7" w14:textId="12816A23" w:rsidR="00BB6D9D" w:rsidRDefault="00BB6D9D" w:rsidP="00BB6D9D">
                                  <w:pPr>
                                    <w:pStyle w:val="ListParagraph"/>
                                    <w:numPr>
                                      <w:ilvl w:val="0"/>
                                      <w:numId w:val="20"/>
                                    </w:numPr>
                                  </w:pPr>
                                  <w:r>
                                    <w:t>Complete Steamplicity</w:t>
                                  </w:r>
                                  <w:r w:rsidR="00D43B4C">
                                    <w:t xml:space="preserve"> </w:t>
                                  </w:r>
                                  <w:r>
                                    <w:t>/</w:t>
                                  </w:r>
                                  <w:r w:rsidR="00D43B4C">
                                    <w:t xml:space="preserve"> </w:t>
                                  </w:r>
                                  <w:r>
                                    <w:t>Esteem Chilled Meal Delivery Record Sheet.</w:t>
                                  </w:r>
                                </w:p>
                                <w:p w14:paraId="2F10A1AE" w14:textId="2208DAE5" w:rsidR="00E33ADE" w:rsidRDefault="00BB6D9D" w:rsidP="00662776">
                                  <w:pPr>
                                    <w:pStyle w:val="ListParagraph"/>
                                    <w:numPr>
                                      <w:ilvl w:val="0"/>
                                      <w:numId w:val="20"/>
                                    </w:numPr>
                                  </w:pPr>
                                  <w:r>
                                    <w:t>Manager to check records and highlight any decrepencies and actions taken.</w:t>
                                  </w:r>
                                </w:p>
                                <w:p w14:paraId="58AE868A" w14:textId="4529790A" w:rsidR="00C3145F" w:rsidRDefault="00C3145F" w:rsidP="00BB6D9D">
                                  <w:r w:rsidRPr="00BB6D9D">
                                    <w:rPr>
                                      <w:b/>
                                    </w:rPr>
                                    <w:t xml:space="preserve">Report all unsatifactory deliveries to </w:t>
                                  </w:r>
                                  <w:r>
                                    <w:rPr>
                                      <w:b/>
                                    </w:rPr>
                                    <w:t>C</w:t>
                                  </w:r>
                                  <w:r w:rsidRPr="00BB6D9D">
                                    <w:rPr>
                                      <w:b/>
                                    </w:rPr>
                                    <w:t xml:space="preserve">uisine </w:t>
                                  </w:r>
                                  <w:r>
                                    <w:rPr>
                                      <w:b/>
                                    </w:rPr>
                                    <w:t>C</w:t>
                                  </w:r>
                                  <w:r w:rsidRPr="006004F0">
                                    <w:rPr>
                                      <w:b/>
                                    </w:rPr>
                                    <w:t xml:space="preserve">entre </w:t>
                                  </w:r>
                                </w:p>
                                <w:p w14:paraId="1E0806D6" w14:textId="37C44413" w:rsidR="0090628D" w:rsidRDefault="0032125F" w:rsidP="0090628D">
                                  <w:pPr>
                                    <w:rPr>
                                      <w:b/>
                                    </w:rPr>
                                  </w:pPr>
                                  <w:r w:rsidRPr="00111F3A">
                                    <w:t xml:space="preserve">Remember to record all of the findings on the </w:t>
                                  </w:r>
                                  <w:r w:rsidRPr="002D7404">
                                    <w:rPr>
                                      <w:b/>
                                    </w:rPr>
                                    <w:t>Steam</w:t>
                                  </w:r>
                                  <w:r>
                                    <w:rPr>
                                      <w:b/>
                                    </w:rPr>
                                    <w:t>plicity</w:t>
                                  </w:r>
                                  <w:r w:rsidR="00D43B4C">
                                    <w:rPr>
                                      <w:b/>
                                    </w:rPr>
                                    <w:t xml:space="preserve"> </w:t>
                                  </w:r>
                                  <w:r>
                                    <w:rPr>
                                      <w:b/>
                                    </w:rPr>
                                    <w:t>/</w:t>
                                  </w:r>
                                  <w:r w:rsidR="00D43B4C">
                                    <w:rPr>
                                      <w:b/>
                                    </w:rPr>
                                    <w:t xml:space="preserve"> </w:t>
                                  </w:r>
                                  <w:r>
                                    <w:rPr>
                                      <w:b/>
                                    </w:rPr>
                                    <w:t>Esteem</w:t>
                                  </w:r>
                                  <w:r w:rsidRPr="002D7404">
                                    <w:rPr>
                                      <w:b/>
                                    </w:rPr>
                                    <w:t xml:space="preserve"> </w:t>
                                  </w:r>
                                  <w:r w:rsidRPr="00111F3A">
                                    <w:rPr>
                                      <w:b/>
                                    </w:rPr>
                                    <w:t>Food Delivery Record</w:t>
                                  </w:r>
                                  <w:r w:rsidRPr="00111F3A">
                                    <w:t>.</w:t>
                                  </w:r>
                                </w:p>
                                <w:p w14:paraId="1E0806D7" w14:textId="77777777" w:rsidR="0090628D" w:rsidRDefault="0090628D" w:rsidP="0090628D">
                                  <w:pPr>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5C" id="Text Box 11" o:spid="_x0000_s1031" type="#_x0000_t202" style="position:absolute;margin-left:-312.1pt;margin-top:95.25pt;width:562.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" fillcolor="white [3201]" stroked="f" strokeweight=".5pt">
                      <v:textbox>
                        <w:txbxContent>
                          <w:p w14:paraId="1E0806BE" w14:textId="77777777" w:rsidR="00352423" w:rsidRDefault="00352423" w:rsidP="00E3523E">
                            <w:pPr>
                              <w:pStyle w:val="Heading2"/>
                              <w:rPr>
                                <w:sz w:val="40"/>
                              </w:rPr>
                            </w:pPr>
                            <w:r>
                              <w:rPr>
                                <w:sz w:val="40"/>
                              </w:rPr>
                              <w:t>Legal Requirements</w:t>
                            </w:r>
                          </w:p>
                          <w:p w14:paraId="1E0806BF" w14:textId="77777777" w:rsidR="00352423" w:rsidRPr="00352423" w:rsidRDefault="00352423" w:rsidP="00352423">
                            <w:r w:rsidRPr="00352423">
                              <w:t>Food Safety Regulations require food business operators to store food products and ingredients in appropriate conditions, designed and maintained to prevent harmful deterioration and to protect food from contamination.</w:t>
                            </w:r>
                          </w:p>
                          <w:p w14:paraId="1E0806C0" w14:textId="000113F3" w:rsidR="00352423" w:rsidRPr="00352423" w:rsidRDefault="00352423" w:rsidP="00352423">
                            <w:r w:rsidRPr="00352423">
                              <w:t>When deliveries are satisfactorily received</w:t>
                            </w:r>
                            <w:r w:rsidR="00E33ADE">
                              <w:t xml:space="preserve"> </w:t>
                            </w:r>
                            <w:r w:rsidRPr="00352423">
                              <w:t xml:space="preserve">they must </w:t>
                            </w:r>
                            <w:r w:rsidR="00E33ADE">
                              <w:t xml:space="preserve">then </w:t>
                            </w:r>
                            <w:r w:rsidRPr="00352423">
                              <w:t>be stored in a hygienic manner that will prevent the risk of cross contamination.</w:t>
                            </w:r>
                          </w:p>
                          <w:p w14:paraId="1E0806C1" w14:textId="77777777" w:rsidR="00352423" w:rsidRPr="006004F0" w:rsidRDefault="00352423" w:rsidP="00E3523E">
                            <w:pPr>
                              <w:pStyle w:val="Heading2"/>
                              <w:rPr>
                                <w:sz w:val="20"/>
                              </w:rPr>
                            </w:pPr>
                          </w:p>
                          <w:p w14:paraId="1E0806C2" w14:textId="77777777" w:rsidR="00E3523E" w:rsidRPr="00D326E3" w:rsidRDefault="00EE2F50" w:rsidP="00E3523E">
                            <w:pPr>
                              <w:pStyle w:val="Heading2"/>
                              <w:rPr>
                                <w:sz w:val="40"/>
                              </w:rPr>
                            </w:pPr>
                            <w:r>
                              <w:rPr>
                                <w:sz w:val="40"/>
                              </w:rPr>
                              <w:t>Food Safety Hazards</w:t>
                            </w:r>
                          </w:p>
                          <w:p w14:paraId="1E0806C3" w14:textId="6E7FF93F" w:rsidR="00EE2F50" w:rsidRPr="00632BCD" w:rsidRDefault="00EE2F50" w:rsidP="00EE2F50">
                            <w:r>
                              <w:t xml:space="preserve">Micro organisms that cause illness and food spoilage can grow </w:t>
                            </w:r>
                            <w:r w:rsidRPr="00632BCD">
                              <w:t xml:space="preserve">between </w:t>
                            </w:r>
                            <w:r w:rsidR="000126B5" w:rsidRPr="00632BCD">
                              <w:t>5</w:t>
                            </w:r>
                            <w:r w:rsidRPr="00632BCD">
                              <w:rPr>
                                <w:rFonts w:cstheme="minorHAnsi"/>
                                <w:vertAlign w:val="superscript"/>
                              </w:rPr>
                              <w:t>°</w:t>
                            </w:r>
                            <w:r w:rsidR="00901AC9">
                              <w:t>C</w:t>
                            </w:r>
                            <w:r w:rsidRPr="00632BCD">
                              <w:t xml:space="preserve"> and 63</w:t>
                            </w:r>
                            <w:r w:rsidRPr="00632BCD">
                              <w:rPr>
                                <w:rFonts w:cstheme="minorHAnsi"/>
                                <w:vertAlign w:val="superscript"/>
                              </w:rPr>
                              <w:t>°</w:t>
                            </w:r>
                            <w:r w:rsidR="00901AC9">
                              <w:t>C</w:t>
                            </w:r>
                            <w:r w:rsidR="00703C65">
                              <w:t>.</w:t>
                            </w:r>
                            <w:r w:rsidRPr="00632BCD">
                              <w:t xml:space="preserve"> </w:t>
                            </w:r>
                            <w:r w:rsidR="00703C65">
                              <w:t>K</w:t>
                            </w:r>
                            <w:r w:rsidRPr="00632BCD">
                              <w:t>eeping all high risk foods out of this zone will reduce the risk of food poisoning.</w:t>
                            </w:r>
                          </w:p>
                          <w:p w14:paraId="1E0806C5" w14:textId="4BE80B1E" w:rsidR="004658FC" w:rsidRPr="006004F0" w:rsidRDefault="00EE2F50" w:rsidP="00691FA5">
                            <w:pPr>
                              <w:rPr>
                                <w:rFonts w:asciiTheme="majorHAnsi" w:hAnsiTheme="majorHAnsi"/>
                                <w:sz w:val="20"/>
                              </w:rPr>
                            </w:pPr>
                            <w:r w:rsidRPr="00632BCD">
                              <w:rPr>
                                <w:b/>
                              </w:rPr>
                              <w:t>ALWAYS</w:t>
                            </w:r>
                            <w:r w:rsidRPr="00632BCD">
                              <w:t xml:space="preserve"> ensure </w:t>
                            </w:r>
                            <w:r w:rsidR="000126B5" w:rsidRPr="00632BCD">
                              <w:t>S</w:t>
                            </w:r>
                            <w:r w:rsidR="002D7404" w:rsidRPr="00632BCD">
                              <w:t>teamplicity and Esteem meals</w:t>
                            </w:r>
                            <w:r w:rsidRPr="00632BCD">
                              <w:t xml:space="preserve"> are kept separate </w:t>
                            </w:r>
                            <w:r w:rsidR="000126B5" w:rsidRPr="00632BCD">
                              <w:t>from</w:t>
                            </w:r>
                            <w:r w:rsidR="002D7404" w:rsidRPr="00632BCD">
                              <w:t xml:space="preserve"> raw </w:t>
                            </w:r>
                            <w:r w:rsidR="002D7404">
                              <w:t xml:space="preserve">items </w:t>
                            </w:r>
                            <w:r w:rsidRPr="004658FC">
                              <w:t>during delivery, receipt and storag</w:t>
                            </w:r>
                            <w:r w:rsidR="007C2ED0">
                              <w:t>e.</w:t>
                            </w:r>
                          </w:p>
                          <w:p w14:paraId="1E0806C6" w14:textId="77777777" w:rsidR="00FD189F" w:rsidRPr="00111F3A" w:rsidRDefault="004658FC" w:rsidP="00111F3A">
                            <w:pPr>
                              <w:pStyle w:val="Heading2"/>
                              <w:rPr>
                                <w:sz w:val="40"/>
                              </w:rPr>
                            </w:pPr>
                            <w:r w:rsidRPr="004658FC">
                              <w:rPr>
                                <w:sz w:val="40"/>
                              </w:rPr>
                              <w:t xml:space="preserve">Food </w:t>
                            </w:r>
                            <w:r w:rsidR="00111F3A">
                              <w:rPr>
                                <w:sz w:val="40"/>
                              </w:rPr>
                              <w:t>Deliveries – General Controls</w:t>
                            </w:r>
                          </w:p>
                          <w:p w14:paraId="1E0806C7" w14:textId="77777777" w:rsidR="004658FC" w:rsidRPr="00632BCD" w:rsidRDefault="000126B5" w:rsidP="00111F3A">
                            <w:r w:rsidRPr="00632BCD">
                              <w:t>I</w:t>
                            </w:r>
                            <w:r w:rsidR="00111F3A" w:rsidRPr="00632BCD">
                              <w:t>nspecting</w:t>
                            </w:r>
                            <w:r w:rsidRPr="00632BCD">
                              <w:t xml:space="preserve"> all</w:t>
                            </w:r>
                            <w:r w:rsidR="00111F3A" w:rsidRPr="00632BCD">
                              <w:t xml:space="preserve"> </w:t>
                            </w:r>
                            <w:r w:rsidR="008850AD" w:rsidRPr="00632BCD">
                              <w:t xml:space="preserve">delivered </w:t>
                            </w:r>
                            <w:r w:rsidRPr="00632BCD">
                              <w:t>S</w:t>
                            </w:r>
                            <w:r w:rsidR="002D7404" w:rsidRPr="00632BCD">
                              <w:t>teamplicty and Esteem products</w:t>
                            </w:r>
                            <w:r w:rsidR="00111F3A" w:rsidRPr="00632BCD">
                              <w:t xml:space="preserve"> is an essential food safety</w:t>
                            </w:r>
                            <w:r w:rsidR="008850AD" w:rsidRPr="00632BCD">
                              <w:t xml:space="preserve"> step</w:t>
                            </w:r>
                            <w:r w:rsidR="00111F3A" w:rsidRPr="00632BCD">
                              <w:t xml:space="preserve">. </w:t>
                            </w:r>
                            <w:r w:rsidR="008850AD" w:rsidRPr="00632BCD">
                              <w:t>The quality of f</w:t>
                            </w:r>
                            <w:r w:rsidR="00111F3A" w:rsidRPr="00632BCD">
                              <w:t xml:space="preserve">ood deliveries can be affected by physical defects </w:t>
                            </w:r>
                            <w:r w:rsidR="008850AD" w:rsidRPr="00632BCD">
                              <w:t>or</w:t>
                            </w:r>
                            <w:r w:rsidR="00111F3A" w:rsidRPr="00632BCD">
                              <w:t xml:space="preserve"> deterioration due to inadequate temperature control</w:t>
                            </w:r>
                            <w:r w:rsidR="002D7404" w:rsidRPr="00632BCD">
                              <w:t>.</w:t>
                            </w:r>
                          </w:p>
                          <w:p w14:paraId="1E0806C8" w14:textId="0A16269B" w:rsidR="00111F3A" w:rsidRPr="00632BCD" w:rsidRDefault="00111F3A" w:rsidP="0032125F">
                            <w:r w:rsidRPr="00632BCD">
                              <w:t xml:space="preserve">Follow the steps below to correctly receive and check delivery of products. </w:t>
                            </w:r>
                          </w:p>
                          <w:p w14:paraId="1F6F0A60" w14:textId="727D2276" w:rsidR="00C3145F" w:rsidRDefault="00C3145F" w:rsidP="00C3145F">
                            <w:pPr>
                              <w:pStyle w:val="ListParagraph"/>
                              <w:numPr>
                                <w:ilvl w:val="0"/>
                                <w:numId w:val="20"/>
                              </w:numPr>
                            </w:pPr>
                            <w:r>
                              <w:t>Ensure products are delivered by an authorised vendor. Delivery driver should report to stores person before opening the vehicle.</w:t>
                            </w:r>
                          </w:p>
                          <w:p w14:paraId="284C407E" w14:textId="10C77430" w:rsidR="00C3145F" w:rsidRDefault="00C3145F" w:rsidP="00C3145F">
                            <w:pPr>
                              <w:pStyle w:val="ListParagraph"/>
                              <w:numPr>
                                <w:ilvl w:val="0"/>
                                <w:numId w:val="20"/>
                              </w:numPr>
                            </w:pPr>
                            <w:r>
                              <w:t xml:space="preserve">If available, obtain and retain printout from vehicle – confirming </w:t>
                            </w:r>
                            <w:r w:rsidR="007C2ED0">
                              <w:t>deliver</w:t>
                            </w:r>
                            <w:r w:rsidR="00E33ADE">
                              <w:t>y</w:t>
                            </w:r>
                            <w:r w:rsidR="007C2ED0">
                              <w:t xml:space="preserve"> </w:t>
                            </w:r>
                            <w:r>
                              <w:t>within temperature requirements.</w:t>
                            </w:r>
                          </w:p>
                          <w:p w14:paraId="1E0806CA" w14:textId="77777777" w:rsidR="008850AD" w:rsidRPr="00632BCD" w:rsidRDefault="008850AD" w:rsidP="008850AD">
                            <w:pPr>
                              <w:pStyle w:val="ListParagraph"/>
                              <w:ind w:left="1080"/>
                            </w:pPr>
                          </w:p>
                          <w:p w14:paraId="1E0806CB" w14:textId="77777777" w:rsidR="008550BE" w:rsidRPr="00632BCD" w:rsidRDefault="008550BE" w:rsidP="00623D18">
                            <w:pPr>
                              <w:pStyle w:val="ListParagraph"/>
                              <w:numPr>
                                <w:ilvl w:val="0"/>
                                <w:numId w:val="20"/>
                              </w:numPr>
                            </w:pPr>
                            <w:r w:rsidRPr="00632BCD">
                              <w:t xml:space="preserve">Check </w:t>
                            </w:r>
                            <w:r w:rsidR="0090628D" w:rsidRPr="00632BCD">
                              <w:t>temperature controls:</w:t>
                            </w:r>
                          </w:p>
                          <w:p w14:paraId="1E0806CC" w14:textId="0E55AA05" w:rsidR="008550BE" w:rsidRPr="00632BCD" w:rsidRDefault="0090628D" w:rsidP="00623D18">
                            <w:pPr>
                              <w:pStyle w:val="ListParagraph"/>
                              <w:numPr>
                                <w:ilvl w:val="0"/>
                                <w:numId w:val="22"/>
                              </w:numPr>
                            </w:pPr>
                            <w:r w:rsidRPr="00632BCD">
                              <w:rPr>
                                <w:b/>
                              </w:rPr>
                              <w:t>ALL steamplicity products should be between 0</w:t>
                            </w:r>
                            <w:r w:rsidRPr="00632BCD">
                              <w:rPr>
                                <w:rFonts w:cstheme="minorHAnsi"/>
                                <w:b/>
                              </w:rPr>
                              <w:t>°</w:t>
                            </w:r>
                            <w:r w:rsidR="00703C65">
                              <w:rPr>
                                <w:b/>
                              </w:rPr>
                              <w:t>C</w:t>
                            </w:r>
                            <w:r w:rsidRPr="00632BCD">
                              <w:rPr>
                                <w:b/>
                              </w:rPr>
                              <w:t xml:space="preserve"> and 5</w:t>
                            </w:r>
                            <w:r w:rsidRPr="00632BCD">
                              <w:rPr>
                                <w:rFonts w:cstheme="minorHAnsi"/>
                                <w:b/>
                              </w:rPr>
                              <w:t>°</w:t>
                            </w:r>
                            <w:r w:rsidR="00703C65">
                              <w:rPr>
                                <w:b/>
                              </w:rPr>
                              <w:t>C.</w:t>
                            </w:r>
                          </w:p>
                          <w:p w14:paraId="1E0806CD" w14:textId="07683BE4" w:rsidR="0090628D" w:rsidRPr="00632BCD" w:rsidRDefault="0090628D" w:rsidP="00623D18">
                            <w:pPr>
                              <w:pStyle w:val="ListParagraph"/>
                              <w:numPr>
                                <w:ilvl w:val="0"/>
                                <w:numId w:val="22"/>
                              </w:numPr>
                            </w:pPr>
                            <w:r w:rsidRPr="00632BCD">
                              <w:t>If temperature above 5</w:t>
                            </w:r>
                            <w:r w:rsidRPr="00632BCD">
                              <w:rPr>
                                <w:rFonts w:cstheme="minorHAnsi"/>
                              </w:rPr>
                              <w:t>°</w:t>
                            </w:r>
                            <w:r w:rsidR="000126B5" w:rsidRPr="00632BCD">
                              <w:t>C (allow 2</w:t>
                            </w:r>
                            <w:r w:rsidR="000126B5" w:rsidRPr="00632BCD">
                              <w:rPr>
                                <w:rFonts w:cstheme="minorHAnsi"/>
                              </w:rPr>
                              <w:t xml:space="preserve">°C tolerance for infra red or between pack) </w:t>
                            </w:r>
                            <w:r w:rsidRPr="00632BCD">
                              <w:t>a destructiive product test needs to be take</w:t>
                            </w:r>
                            <w:r w:rsidR="000126B5" w:rsidRPr="00632BCD">
                              <w:t>n</w:t>
                            </w:r>
                            <w:r w:rsidRPr="00632BCD">
                              <w:t xml:space="preserve"> – refer to cuisine centre for guidance</w:t>
                            </w:r>
                            <w:r w:rsidR="00703C65">
                              <w:t>.</w:t>
                            </w:r>
                          </w:p>
                          <w:p w14:paraId="1E0806CE" w14:textId="77E56FE8" w:rsidR="000126B5" w:rsidRPr="00632BCD" w:rsidRDefault="000126B5" w:rsidP="00623D18">
                            <w:pPr>
                              <w:pStyle w:val="ListParagraph"/>
                              <w:numPr>
                                <w:ilvl w:val="0"/>
                                <w:numId w:val="22"/>
                              </w:numPr>
                              <w:rPr>
                                <w:b/>
                              </w:rPr>
                            </w:pPr>
                            <w:r w:rsidRPr="00632BCD">
                              <w:rPr>
                                <w:b/>
                              </w:rPr>
                              <w:t>You can accept meals</w:t>
                            </w:r>
                            <w:r w:rsidR="00260812">
                              <w:rPr>
                                <w:b/>
                              </w:rPr>
                              <w:t xml:space="preserve"> up to</w:t>
                            </w:r>
                            <w:r w:rsidRPr="00632BCD">
                              <w:rPr>
                                <w:b/>
                              </w:rPr>
                              <w:t xml:space="preserve"> 8</w:t>
                            </w:r>
                            <w:r w:rsidRPr="00632BCD">
                              <w:rPr>
                                <w:rFonts w:cstheme="minorHAnsi"/>
                                <w:b/>
                              </w:rPr>
                              <w:t>°</w:t>
                            </w:r>
                            <w:r w:rsidRPr="00632BCD">
                              <w:rPr>
                                <w:b/>
                              </w:rPr>
                              <w:t xml:space="preserve">C </w:t>
                            </w:r>
                            <w:r w:rsidR="00260812">
                              <w:rPr>
                                <w:b/>
                              </w:rPr>
                              <w:t>if</w:t>
                            </w:r>
                            <w:r w:rsidRPr="00632BCD">
                              <w:rPr>
                                <w:b/>
                              </w:rPr>
                              <w:t xml:space="preserve"> they can be chilled </w:t>
                            </w:r>
                            <w:r w:rsidR="00260812">
                              <w:rPr>
                                <w:b/>
                              </w:rPr>
                              <w:t xml:space="preserve">down </w:t>
                            </w:r>
                            <w:r w:rsidRPr="00632BCD">
                              <w:rPr>
                                <w:b/>
                              </w:rPr>
                              <w:t>quickly</w:t>
                            </w:r>
                            <w:r w:rsidR="00703C65">
                              <w:rPr>
                                <w:b/>
                              </w:rPr>
                              <w:t>.</w:t>
                            </w:r>
                          </w:p>
                          <w:p w14:paraId="1E0806CF" w14:textId="53691A08" w:rsidR="0090628D" w:rsidRPr="0090628D" w:rsidRDefault="0090628D" w:rsidP="00623D18">
                            <w:pPr>
                              <w:pStyle w:val="ListParagraph"/>
                              <w:numPr>
                                <w:ilvl w:val="0"/>
                                <w:numId w:val="22"/>
                              </w:numPr>
                              <w:rPr>
                                <w:b/>
                              </w:rPr>
                            </w:pPr>
                            <w:r w:rsidRPr="00632BCD">
                              <w:t>If between 8</w:t>
                            </w:r>
                            <w:r w:rsidRPr="00632BCD">
                              <w:rPr>
                                <w:rFonts w:cstheme="minorHAnsi"/>
                              </w:rPr>
                              <w:t>°</w:t>
                            </w:r>
                            <w:r w:rsidR="000126B5" w:rsidRPr="00632BCD">
                              <w:t>C</w:t>
                            </w:r>
                            <w:r w:rsidRPr="00632BCD">
                              <w:t xml:space="preserve"> -10</w:t>
                            </w:r>
                            <w:r w:rsidRPr="00632BCD">
                              <w:rPr>
                                <w:rFonts w:cstheme="minorHAnsi"/>
                              </w:rPr>
                              <w:t>°</w:t>
                            </w:r>
                            <w:r w:rsidR="000126B5" w:rsidRPr="00632BCD">
                              <w:t>C</w:t>
                            </w:r>
                            <w:r w:rsidRPr="00632BCD">
                              <w:t xml:space="preserve"> delivery can be accepted if </w:t>
                            </w:r>
                            <w:r w:rsidR="00260812">
                              <w:t xml:space="preserve">product can be </w:t>
                            </w:r>
                            <w:r w:rsidRPr="00632BCD">
                              <w:t xml:space="preserve">used </w:t>
                            </w:r>
                            <w:r>
                              <w:t xml:space="preserve">within </w:t>
                            </w:r>
                            <w:r w:rsidRPr="0090628D">
                              <w:rPr>
                                <w:b/>
                              </w:rPr>
                              <w:t>12 hours</w:t>
                            </w:r>
                            <w:r w:rsidR="00260812">
                              <w:rPr>
                                <w:b/>
                              </w:rPr>
                              <w:t xml:space="preserve">. </w:t>
                            </w:r>
                            <w:r w:rsidR="00260812">
                              <w:t>I</w:t>
                            </w:r>
                            <w:r>
                              <w:t>f not</w:t>
                            </w:r>
                            <w:r w:rsidR="00260812">
                              <w:t xml:space="preserve"> possible,</w:t>
                            </w:r>
                            <w:r>
                              <w:t xml:space="preserve"> </w:t>
                            </w:r>
                            <w:r w:rsidR="00260812">
                              <w:t xml:space="preserve"> </w:t>
                            </w:r>
                            <w:r>
                              <w:t xml:space="preserve">delivery </w:t>
                            </w:r>
                            <w:r w:rsidRPr="0090628D">
                              <w:rPr>
                                <w:b/>
                              </w:rPr>
                              <w:t>MUST</w:t>
                            </w:r>
                            <w:r>
                              <w:t xml:space="preserve"> be rejected.</w:t>
                            </w:r>
                          </w:p>
                          <w:p w14:paraId="1E0806D0" w14:textId="3024EF51" w:rsidR="0090628D" w:rsidRPr="006004F0" w:rsidRDefault="0090628D" w:rsidP="00623D18">
                            <w:pPr>
                              <w:pStyle w:val="ListParagraph"/>
                              <w:numPr>
                                <w:ilvl w:val="0"/>
                                <w:numId w:val="22"/>
                              </w:numPr>
                              <w:rPr>
                                <w:b/>
                              </w:rPr>
                            </w:pPr>
                            <w:r>
                              <w:t>Chill unit must be able to chill below 5</w:t>
                            </w:r>
                            <w:r>
                              <w:rPr>
                                <w:rFonts w:cstheme="minorHAnsi"/>
                              </w:rPr>
                              <w:t>°</w:t>
                            </w:r>
                            <w:r w:rsidR="000126B5">
                              <w:t>C</w:t>
                            </w:r>
                            <w:r>
                              <w:t xml:space="preserve"> rapidly</w:t>
                            </w:r>
                            <w:r w:rsidR="00703C65">
                              <w:t>.</w:t>
                            </w:r>
                          </w:p>
                          <w:p w14:paraId="6504F8A4" w14:textId="77777777" w:rsidR="00C3145F" w:rsidRDefault="00C3145F" w:rsidP="00BB6D9D">
                            <w:pPr>
                              <w:pStyle w:val="ListParagraph"/>
                              <w:ind w:left="644"/>
                            </w:pPr>
                          </w:p>
                          <w:p w14:paraId="1DC7FFB0" w14:textId="3737715E" w:rsidR="00C3145F" w:rsidRDefault="00C3145F" w:rsidP="006004F0">
                            <w:pPr>
                              <w:pStyle w:val="ListParagraph"/>
                              <w:numPr>
                                <w:ilvl w:val="0"/>
                                <w:numId w:val="20"/>
                              </w:numPr>
                            </w:pPr>
                            <w:r>
                              <w:t xml:space="preserve">Place all Steamplicity and Esteem food deliveries immediately into </w:t>
                            </w:r>
                            <w:r w:rsidRPr="00C3145F">
                              <w:rPr>
                                <w:color w:val="FF0000"/>
                              </w:rPr>
                              <w:t>chilled</w:t>
                            </w:r>
                            <w:r>
                              <w:t xml:space="preserve"> storage.</w:t>
                            </w:r>
                          </w:p>
                          <w:p w14:paraId="1CA8CC98" w14:textId="3C732132" w:rsidR="00C3145F" w:rsidRDefault="00C3145F" w:rsidP="006004F0">
                            <w:pPr>
                              <w:pStyle w:val="ListParagraph"/>
                              <w:numPr>
                                <w:ilvl w:val="0"/>
                                <w:numId w:val="20"/>
                              </w:numPr>
                            </w:pPr>
                            <w:r>
                              <w:t>Carry out inspections checking for</w:t>
                            </w:r>
                            <w:r w:rsidR="00E33ADE">
                              <w:t>;</w:t>
                            </w:r>
                            <w:r>
                              <w:t xml:space="preserve"> </w:t>
                            </w:r>
                          </w:p>
                          <w:p w14:paraId="12BDABE7" w14:textId="77777777" w:rsidR="00C3145F" w:rsidRDefault="00C3145F" w:rsidP="006004F0">
                            <w:pPr>
                              <w:pStyle w:val="ListParagraph"/>
                              <w:numPr>
                                <w:ilvl w:val="1"/>
                                <w:numId w:val="20"/>
                              </w:numPr>
                            </w:pPr>
                            <w:r>
                              <w:t xml:space="preserve">Any </w:t>
                            </w:r>
                            <w:r w:rsidRPr="00632BCD">
                              <w:t>damaged or split packaging</w:t>
                            </w:r>
                            <w:r>
                              <w:t>.</w:t>
                            </w:r>
                          </w:p>
                          <w:p w14:paraId="117877BD" w14:textId="584BFDB7" w:rsidR="00C3145F" w:rsidRDefault="00BB6D9D" w:rsidP="006004F0">
                            <w:pPr>
                              <w:pStyle w:val="ListParagraph"/>
                              <w:numPr>
                                <w:ilvl w:val="1"/>
                                <w:numId w:val="20"/>
                              </w:numPr>
                            </w:pPr>
                            <w:r>
                              <w:t xml:space="preserve">That </w:t>
                            </w:r>
                            <w:r w:rsidR="00C3145F">
                              <w:t>Shelf Life is within date.</w:t>
                            </w:r>
                          </w:p>
                          <w:p w14:paraId="3D8C4744" w14:textId="11414221" w:rsidR="00C3145F" w:rsidRDefault="00C3145F" w:rsidP="00C3145F">
                            <w:pPr>
                              <w:pStyle w:val="ListParagraph"/>
                              <w:numPr>
                                <w:ilvl w:val="1"/>
                                <w:numId w:val="20"/>
                              </w:numPr>
                            </w:pPr>
                            <w:r>
                              <w:t xml:space="preserve">Labels are clear and legible. </w:t>
                            </w:r>
                          </w:p>
                          <w:p w14:paraId="74C59EE7" w14:textId="12816A23" w:rsidR="00BB6D9D" w:rsidRDefault="00BB6D9D" w:rsidP="00BB6D9D">
                            <w:pPr>
                              <w:pStyle w:val="ListParagraph"/>
                              <w:numPr>
                                <w:ilvl w:val="0"/>
                                <w:numId w:val="20"/>
                              </w:numPr>
                            </w:pPr>
                            <w:r>
                              <w:t>Complete Steamplicity</w:t>
                            </w:r>
                            <w:r w:rsidR="00D43B4C">
                              <w:t xml:space="preserve"> </w:t>
                            </w:r>
                            <w:r>
                              <w:t>/</w:t>
                            </w:r>
                            <w:r w:rsidR="00D43B4C">
                              <w:t xml:space="preserve"> </w:t>
                            </w:r>
                            <w:r>
                              <w:t>Esteem Chilled Meal Delivery Record Sheet.</w:t>
                            </w:r>
                          </w:p>
                          <w:p w14:paraId="2F10A1AE" w14:textId="2208DAE5" w:rsidR="00E33ADE" w:rsidRDefault="00BB6D9D" w:rsidP="00662776">
                            <w:pPr>
                              <w:pStyle w:val="ListParagraph"/>
                              <w:numPr>
                                <w:ilvl w:val="0"/>
                                <w:numId w:val="20"/>
                              </w:numPr>
                            </w:pPr>
                            <w:r>
                              <w:t>Manager to check records and highlight any decrepencies and actions taken.</w:t>
                            </w:r>
                          </w:p>
                          <w:p w14:paraId="58AE868A" w14:textId="4529790A" w:rsidR="00C3145F" w:rsidRDefault="00C3145F" w:rsidP="00BB6D9D">
                            <w:r w:rsidRPr="00BB6D9D">
                              <w:rPr>
                                <w:b/>
                              </w:rPr>
                              <w:t xml:space="preserve">Report all unsatifactory deliveries to </w:t>
                            </w:r>
                            <w:r>
                              <w:rPr>
                                <w:b/>
                              </w:rPr>
                              <w:t>C</w:t>
                            </w:r>
                            <w:r w:rsidRPr="00BB6D9D">
                              <w:rPr>
                                <w:b/>
                              </w:rPr>
                              <w:t xml:space="preserve">uisine </w:t>
                            </w:r>
                            <w:r>
                              <w:rPr>
                                <w:b/>
                              </w:rPr>
                              <w:t>C</w:t>
                            </w:r>
                            <w:r w:rsidRPr="006004F0">
                              <w:rPr>
                                <w:b/>
                              </w:rPr>
                              <w:t xml:space="preserve">entre </w:t>
                            </w:r>
                          </w:p>
                          <w:p w14:paraId="1E0806D6" w14:textId="37C44413" w:rsidR="0090628D" w:rsidRDefault="0032125F" w:rsidP="0090628D">
                            <w:pPr>
                              <w:rPr>
                                <w:b/>
                              </w:rPr>
                            </w:pPr>
                            <w:r w:rsidRPr="00111F3A">
                              <w:t xml:space="preserve">Remember to record all of the findings on the </w:t>
                            </w:r>
                            <w:r w:rsidRPr="002D7404">
                              <w:rPr>
                                <w:b/>
                              </w:rPr>
                              <w:t>Steam</w:t>
                            </w:r>
                            <w:r>
                              <w:rPr>
                                <w:b/>
                              </w:rPr>
                              <w:t>plicity</w:t>
                            </w:r>
                            <w:r w:rsidR="00D43B4C">
                              <w:rPr>
                                <w:b/>
                              </w:rPr>
                              <w:t xml:space="preserve"> </w:t>
                            </w:r>
                            <w:r>
                              <w:rPr>
                                <w:b/>
                              </w:rPr>
                              <w:t>/</w:t>
                            </w:r>
                            <w:r w:rsidR="00D43B4C">
                              <w:rPr>
                                <w:b/>
                              </w:rPr>
                              <w:t xml:space="preserve"> </w:t>
                            </w:r>
                            <w:r>
                              <w:rPr>
                                <w:b/>
                              </w:rPr>
                              <w:t>Esteem</w:t>
                            </w:r>
                            <w:r w:rsidRPr="002D7404">
                              <w:rPr>
                                <w:b/>
                              </w:rPr>
                              <w:t xml:space="preserve"> </w:t>
                            </w:r>
                            <w:r w:rsidRPr="00111F3A">
                              <w:rPr>
                                <w:b/>
                              </w:rPr>
                              <w:t>Food Delivery Record</w:t>
                            </w:r>
                            <w:r w:rsidRPr="00111F3A">
                              <w:t>.</w:t>
                            </w:r>
                          </w:p>
                          <w:p w14:paraId="1E0806D7" w14:textId="77777777" w:rsidR="0090628D" w:rsidRDefault="0090628D" w:rsidP="0090628D">
                            <w:pPr>
                              <w:rPr>
                                <w:b/>
                              </w:rPr>
                            </w:pPr>
                            <w:r>
                              <w:rPr>
                                <w:b/>
                              </w:rPr>
                              <w:t xml:space="preserve">     </w:t>
                            </w:r>
                          </w:p>
                        </w:txbxContent>
                      </v:textbox>
                    </v:shape>
                  </w:pict>
                </mc:Fallback>
              </mc:AlternateContent>
            </w:r>
            <w:r w:rsidR="00E740F5">
              <w:drawing>
                <wp:anchor distT="0" distB="0" distL="114300" distR="114300" simplePos="0" relativeHeight="251846656" behindDoc="0" locked="0" layoutInCell="1" allowOverlap="1" wp14:anchorId="21F757F9" wp14:editId="0EE511B2">
                  <wp:simplePos x="0" y="0"/>
                  <wp:positionH relativeFrom="column">
                    <wp:posOffset>-150495</wp:posOffset>
                  </wp:positionH>
                  <wp:positionV relativeFrom="paragraph">
                    <wp:posOffset>254000</wp:posOffset>
                  </wp:positionV>
                  <wp:extent cx="413385" cy="413385"/>
                  <wp:effectExtent l="0" t="0" r="5715" b="5715"/>
                  <wp:wrapNone/>
                  <wp:docPr id="29" name="Picture 29" descr="C:\Users\moorech2\OneDrive - CPGPLC\Documents\HSE\Policy\FSMS\Icons\White\good-hygiene-practice.jpg"/>
                  <wp:cNvGraphicFramePr/>
                  <a:graphic xmlns:a="http://schemas.openxmlformats.org/drawingml/2006/main">
                    <a:graphicData uri="http://schemas.openxmlformats.org/drawingml/2006/picture">
                      <pic:pic xmlns:pic="http://schemas.openxmlformats.org/drawingml/2006/picture">
                        <pic:nvPicPr>
                          <pic:cNvPr id="61" name="Picture 61" descr="C:\Users\moorech2\OneDrive - CPGPLC\Documents\HSE\Policy\FSMS\Icons\White\good-hygiene-practice.jpg"/>
                          <pic:cNvPicPr/>
                        </pic:nvPicPr>
                        <pic:blipFill rotWithShape="1">
                          <a:blip r:embed="rId13" cstate="print">
                            <a:extLst>
                              <a:ext uri="{28A0092B-C50C-407E-A947-70E740481C1C}">
                                <a14:useLocalDpi xmlns:a14="http://schemas.microsoft.com/office/drawing/2010/main" val="0"/>
                              </a:ext>
                            </a:extLst>
                          </a:blip>
                          <a:srcRect l="14291" t="14664" r="13877" b="13714"/>
                          <a:stretch/>
                        </pic:blipFill>
                        <pic:spPr bwMode="auto">
                          <a:xfrm>
                            <a:off x="0" y="0"/>
                            <a:ext cx="413385" cy="41338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0B4502" w14:paraId="1E08056B" w14:textId="77777777" w:rsidTr="00BF5D49">
        <w:trPr>
          <w:trHeight w:val="8604"/>
        </w:trPr>
        <w:tc>
          <w:tcPr>
            <w:tcW w:w="4275" w:type="dxa"/>
          </w:tcPr>
          <w:p w14:paraId="1E080569" w14:textId="77777777" w:rsidR="000B4502" w:rsidRDefault="000B4502"/>
        </w:tc>
        <w:tc>
          <w:tcPr>
            <w:tcW w:w="7905" w:type="dxa"/>
            <w:gridSpan w:val="2"/>
          </w:tcPr>
          <w:p w14:paraId="1E08056A" w14:textId="77777777" w:rsidR="000B4502" w:rsidRDefault="00EE2F50">
            <w:r w:rsidRPr="000F3A80">
              <w:rPr>
                <w:lang w:eastAsia="en-GB"/>
              </w:rPr>
              <w:drawing>
                <wp:anchor distT="0" distB="0" distL="114300" distR="114300" simplePos="0" relativeHeight="251790336" behindDoc="0" locked="0" layoutInCell="1" allowOverlap="1" wp14:anchorId="1E080664" wp14:editId="78A0929A">
                  <wp:simplePos x="0" y="0"/>
                  <wp:positionH relativeFrom="column">
                    <wp:posOffset>231140</wp:posOffset>
                  </wp:positionH>
                  <wp:positionV relativeFrom="paragraph">
                    <wp:posOffset>701040</wp:posOffset>
                  </wp:positionV>
                  <wp:extent cx="327804" cy="327722"/>
                  <wp:effectExtent l="0" t="0" r="0" b="0"/>
                  <wp:wrapNone/>
                  <wp:docPr id="78" name="Picture 78" descr="C:\Users\moorech2\OneDrive - CPGPLC\Documents\HSE\Policy\FSMS\Icons\Black\haz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orech2\OneDrive - CPGPLC\Documents\HSE\Policy\FSMS\Icons\Black\hazard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168" t="15023" r="14822" b="13985"/>
                          <a:stretch/>
                        </pic:blipFill>
                        <pic:spPr bwMode="auto">
                          <a:xfrm>
                            <a:off x="0" y="0"/>
                            <a:ext cx="327804" cy="327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B4502" w14:paraId="1E08056D" w14:textId="77777777" w:rsidTr="00515218">
        <w:trPr>
          <w:trHeight w:val="2727"/>
        </w:trPr>
        <w:tc>
          <w:tcPr>
            <w:tcW w:w="12180" w:type="dxa"/>
            <w:gridSpan w:val="3"/>
            <w:vAlign w:val="center"/>
          </w:tcPr>
          <w:p w14:paraId="1E08056C" w14:textId="77777777" w:rsidR="000B4502" w:rsidRPr="000B4502" w:rsidRDefault="000B4502" w:rsidP="00C96438"/>
        </w:tc>
      </w:tr>
      <w:tr w:rsidR="00A1111B" w14:paraId="1E08056F" w14:textId="77777777" w:rsidTr="00A1111B">
        <w:trPr>
          <w:trHeight w:val="630"/>
        </w:trPr>
        <w:tc>
          <w:tcPr>
            <w:tcW w:w="12180" w:type="dxa"/>
            <w:gridSpan w:val="3"/>
            <w:vAlign w:val="bottom"/>
          </w:tcPr>
          <w:p w14:paraId="1E08056E" w14:textId="77777777" w:rsidR="00A1111B" w:rsidRDefault="00A1111B" w:rsidP="00A1111B">
            <w:pPr>
              <w:ind w:left="720"/>
              <w:jc w:val="right"/>
            </w:pPr>
          </w:p>
        </w:tc>
      </w:tr>
    </w:tbl>
    <w:p w14:paraId="1E080570" w14:textId="2DB5F680" w:rsidR="00392FA9" w:rsidRDefault="00E57486">
      <w:r>
        <w:t xml:space="preserve"> </w:t>
      </w:r>
      <w:r>
        <w:tab/>
      </w:r>
      <w:r w:rsidR="00BF5D49">
        <w:t xml:space="preserve">Page </w:t>
      </w:r>
      <w:r w:rsidR="00662FE5">
        <w:t>1</w:t>
      </w:r>
    </w:p>
    <w:p w14:paraId="1E080571" w14:textId="77777777" w:rsidR="00111F3A" w:rsidRDefault="00111F3A"/>
    <w:p w14:paraId="1E080572" w14:textId="45C22B58" w:rsidR="00111F3A" w:rsidRDefault="00C05645">
      <w:r w:rsidRPr="00111F3A">
        <w:rPr>
          <w:lang w:eastAsia="en-GB"/>
        </w:rPr>
        <w:lastRenderedPageBreak/>
        <mc:AlternateContent>
          <mc:Choice Requires="wps">
            <w:drawing>
              <wp:anchor distT="0" distB="0" distL="114300" distR="114300" simplePos="0" relativeHeight="251797504" behindDoc="0" locked="0" layoutInCell="1" allowOverlap="1" wp14:anchorId="1E080668" wp14:editId="308DE2BD">
                <wp:simplePos x="0" y="0"/>
                <wp:positionH relativeFrom="column">
                  <wp:posOffset>3810000</wp:posOffset>
                </wp:positionH>
                <wp:positionV relativeFrom="paragraph">
                  <wp:posOffset>12700</wp:posOffset>
                </wp:positionV>
                <wp:extent cx="3752850" cy="118110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3752850" cy="1181100"/>
                        </a:xfrm>
                        <a:prstGeom prst="rect">
                          <a:avLst/>
                        </a:prstGeom>
                        <a:solidFill>
                          <a:sysClr val="window" lastClr="FFFFFF"/>
                        </a:solidFill>
                        <a:ln w="19050" cap="flat" cmpd="sng" algn="ctr">
                          <a:solidFill>
                            <a:srgbClr val="FFC000"/>
                          </a:solidFill>
                          <a:prstDash val="solid"/>
                          <a:miter lim="800000"/>
                        </a:ln>
                        <a:effectLst/>
                      </wps:spPr>
                      <wps:txbx>
                        <w:txbxContent>
                          <w:p w14:paraId="1E0806DA" w14:textId="77777777" w:rsidR="00111F3A" w:rsidRPr="00701B42" w:rsidRDefault="00111F3A" w:rsidP="00111F3A">
                            <w:pPr>
                              <w:pStyle w:val="NoSpacing"/>
                              <w:jc w:val="center"/>
                              <w:rPr>
                                <w:b/>
                                <w:sz w:val="32"/>
                              </w:rPr>
                            </w:pPr>
                          </w:p>
                          <w:p w14:paraId="1E0806DB" w14:textId="77777777" w:rsidR="00111F3A" w:rsidRPr="00B572AA" w:rsidRDefault="00111F3A" w:rsidP="00111F3A">
                            <w:pPr>
                              <w:pStyle w:val="NoSpacing"/>
                              <w:jc w:val="center"/>
                              <w:rPr>
                                <w:b/>
                                <w:sz w:val="28"/>
                              </w:rPr>
                            </w:pPr>
                            <w:r>
                              <w:rPr>
                                <w:b/>
                                <w:sz w:val="28"/>
                              </w:rPr>
                              <w:t xml:space="preserve">    </w:t>
                            </w:r>
                            <w:r w:rsidRPr="00B572AA">
                              <w:rPr>
                                <w:b/>
                                <w:sz w:val="28"/>
                              </w:rPr>
                              <w:t>HACCP Chart Reference</w:t>
                            </w:r>
                          </w:p>
                          <w:p w14:paraId="1E0806DD" w14:textId="77777777" w:rsidR="00111F3A" w:rsidRDefault="00111F3A" w:rsidP="00111F3A">
                            <w:pPr>
                              <w:pStyle w:val="NoSpacing"/>
                            </w:pPr>
                          </w:p>
                          <w:p w14:paraId="1E0806DE" w14:textId="77777777" w:rsidR="00111F3A" w:rsidRPr="000B4502" w:rsidRDefault="00111F3A" w:rsidP="00111F3A">
                            <w:pPr>
                              <w:pStyle w:val="NoSpacing"/>
                              <w:jc w:val="center"/>
                              <w:rPr>
                                <w:color w:val="44546A" w:themeColor="text2"/>
                              </w:rPr>
                            </w:pPr>
                            <w:r>
                              <w:t xml:space="preserve">Receipt / Storage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0668" id="Text Box 60" o:spid="_x0000_s1032" type="#_x0000_t202" style="position:absolute;margin-left:300pt;margin-top:1pt;width:295.5pt;height:9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" fillcolor="window" strokecolor="#ffc000" strokeweight="1.5pt">
                <v:textbox>
                  <w:txbxContent>
                    <w:p w14:paraId="1E0806DA" w14:textId="77777777" w:rsidR="00111F3A" w:rsidRPr="00701B42" w:rsidRDefault="00111F3A" w:rsidP="00111F3A">
                      <w:pPr>
                        <w:pStyle w:val="NoSpacing"/>
                        <w:jc w:val="center"/>
                        <w:rPr>
                          <w:b/>
                          <w:sz w:val="32"/>
                        </w:rPr>
                      </w:pPr>
                    </w:p>
                    <w:p w14:paraId="1E0806DB" w14:textId="77777777" w:rsidR="00111F3A" w:rsidRPr="00B572AA" w:rsidRDefault="00111F3A" w:rsidP="00111F3A">
                      <w:pPr>
                        <w:pStyle w:val="NoSpacing"/>
                        <w:jc w:val="center"/>
                        <w:rPr>
                          <w:b/>
                          <w:sz w:val="28"/>
                        </w:rPr>
                      </w:pPr>
                      <w:r>
                        <w:rPr>
                          <w:b/>
                          <w:sz w:val="28"/>
                        </w:rPr>
                        <w:t xml:space="preserve">    </w:t>
                      </w:r>
                      <w:r w:rsidRPr="00B572AA">
                        <w:rPr>
                          <w:b/>
                          <w:sz w:val="28"/>
                        </w:rPr>
                        <w:t>HACCP Chart Reference</w:t>
                      </w:r>
                    </w:p>
                    <w:p w14:paraId="1E0806DD" w14:textId="77777777" w:rsidR="00111F3A" w:rsidRDefault="00111F3A" w:rsidP="00111F3A">
                      <w:pPr>
                        <w:pStyle w:val="NoSpacing"/>
                      </w:pPr>
                    </w:p>
                    <w:p w14:paraId="1E0806DE" w14:textId="77777777" w:rsidR="00111F3A" w:rsidRPr="000B4502" w:rsidRDefault="00111F3A" w:rsidP="00111F3A">
                      <w:pPr>
                        <w:pStyle w:val="NoSpacing"/>
                        <w:jc w:val="center"/>
                        <w:rPr>
                          <w:color w:val="44546A" w:themeColor="text2"/>
                        </w:rPr>
                      </w:pPr>
                      <w:r>
                        <w:t xml:space="preserve">Receipt / Storage </w:t>
                      </w:r>
                    </w:p>
                  </w:txbxContent>
                </v:textbox>
              </v:shape>
            </w:pict>
          </mc:Fallback>
        </mc:AlternateContent>
      </w:r>
      <w:r w:rsidRPr="00111F3A">
        <w:rPr>
          <w:lang w:eastAsia="en-GB"/>
        </w:rPr>
        <mc:AlternateContent>
          <mc:Choice Requires="wps">
            <w:drawing>
              <wp:anchor distT="0" distB="0" distL="114300" distR="114300" simplePos="0" relativeHeight="251793408" behindDoc="0" locked="0" layoutInCell="1" allowOverlap="1" wp14:anchorId="1E08066A" wp14:editId="4505AB35">
                <wp:simplePos x="0" y="0"/>
                <wp:positionH relativeFrom="column">
                  <wp:posOffset>133350</wp:posOffset>
                </wp:positionH>
                <wp:positionV relativeFrom="paragraph">
                  <wp:posOffset>6350</wp:posOffset>
                </wp:positionV>
                <wp:extent cx="3676650" cy="12001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676650" cy="1200150"/>
                        </a:xfrm>
                        <a:prstGeom prst="rect">
                          <a:avLst/>
                        </a:prstGeom>
                        <a:solidFill>
                          <a:srgbClr val="FFC000"/>
                        </a:solidFill>
                        <a:ln w="6350">
                          <a:noFill/>
                        </a:ln>
                      </wps:spPr>
                      <wps:txbx>
                        <w:txbxContent>
                          <w:p w14:paraId="1E0806DF" w14:textId="77777777" w:rsidR="00111F3A" w:rsidRPr="008B2DDD" w:rsidRDefault="00111F3A" w:rsidP="00B06077">
                            <w:pPr>
                              <w:pStyle w:val="Title"/>
                            </w:pPr>
                            <w:r>
                              <w:rPr>
                                <w:color w:val="44546A" w:themeColor="text2"/>
                                <w:sz w:val="64"/>
                              </w:rPr>
                              <w:t xml:space="preserve">Food </w:t>
                            </w:r>
                            <w:r w:rsidR="00B06077">
                              <w:rPr>
                                <w:color w:val="44546A" w:themeColor="text2"/>
                                <w:sz w:val="64"/>
                              </w:rPr>
                              <w:t xml:space="preserve">Deliveries &amp; </w:t>
                            </w:r>
                            <w:r>
                              <w:rPr>
                                <w:color w:val="44546A" w:themeColor="text2"/>
                                <w:sz w:val="64"/>
                              </w:rPr>
                              <w:t>Storage</w:t>
                            </w:r>
                          </w:p>
                          <w:p w14:paraId="1E0806E0" w14:textId="77777777" w:rsidR="00111F3A" w:rsidRPr="00701B42" w:rsidRDefault="00111F3A" w:rsidP="00111F3A">
                            <w:pPr>
                              <w:pStyle w:val="Subtitle"/>
                              <w:rPr>
                                <w:color w:val="44546A" w:themeColor="text2"/>
                                <w:sz w:val="20"/>
                              </w:rPr>
                            </w:pPr>
                            <w:r w:rsidRPr="00701B42">
                              <w:rPr>
                                <w:color w:val="44546A" w:themeColor="text2"/>
                                <w:sz w:val="20"/>
                              </w:rPr>
                              <w:t xml:space="preserve">Good Hygiene Practice </w:t>
                            </w:r>
                            <w:r>
                              <w:rPr>
                                <w:color w:val="44546A" w:themeColor="text2"/>
                                <w:sz w:val="20"/>
                              </w:rPr>
                              <w:t xml:space="preserve">Guide </w:t>
                            </w:r>
                            <w:r w:rsidR="0090628D">
                              <w:rPr>
                                <w:color w:val="44546A" w:themeColor="text2"/>
                                <w:sz w:val="20"/>
                              </w:rPr>
                              <w:t>Steam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6A" id="Text Box 58" o:spid="_x0000_s1035" type="#_x0000_t202" style="position:absolute;margin-left:10.5pt;margin-top:.5pt;width:289.5pt;height:9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" fillcolor="#ffc000" stroked="f" strokeweight=".5pt">
                <v:textbox>
                  <w:txbxContent>
                    <w:p w14:paraId="1E0806DF" w14:textId="77777777" w:rsidR="00111F3A" w:rsidRPr="008B2DDD" w:rsidRDefault="00111F3A" w:rsidP="00B06077">
                      <w:pPr>
                        <w:pStyle w:val="Title"/>
                      </w:pPr>
                      <w:r>
                        <w:rPr>
                          <w:color w:val="44546A" w:themeColor="text2"/>
                          <w:sz w:val="64"/>
                        </w:rPr>
                        <w:t xml:space="preserve">Food </w:t>
                      </w:r>
                      <w:r w:rsidR="00B06077">
                        <w:rPr>
                          <w:color w:val="44546A" w:themeColor="text2"/>
                          <w:sz w:val="64"/>
                        </w:rPr>
                        <w:t xml:space="preserve">Deliveries &amp; </w:t>
                      </w:r>
                      <w:r>
                        <w:rPr>
                          <w:color w:val="44546A" w:themeColor="text2"/>
                          <w:sz w:val="64"/>
                        </w:rPr>
                        <w:t>Storage</w:t>
                      </w:r>
                    </w:p>
                    <w:p w14:paraId="1E0806E0" w14:textId="77777777" w:rsidR="00111F3A" w:rsidRPr="00701B42" w:rsidRDefault="00111F3A" w:rsidP="00111F3A">
                      <w:pPr>
                        <w:pStyle w:val="Subtitle"/>
                        <w:rPr>
                          <w:color w:val="44546A" w:themeColor="text2"/>
                          <w:sz w:val="20"/>
                        </w:rPr>
                      </w:pPr>
                      <w:r w:rsidRPr="00701B42">
                        <w:rPr>
                          <w:color w:val="44546A" w:themeColor="text2"/>
                          <w:sz w:val="20"/>
                        </w:rPr>
                        <w:t xml:space="preserve">Good Hygiene Practice </w:t>
                      </w:r>
                      <w:r>
                        <w:rPr>
                          <w:color w:val="44546A" w:themeColor="text2"/>
                          <w:sz w:val="20"/>
                        </w:rPr>
                        <w:t xml:space="preserve">Guide </w:t>
                      </w:r>
                      <w:r w:rsidR="0090628D">
                        <w:rPr>
                          <w:color w:val="44546A" w:themeColor="text2"/>
                          <w:sz w:val="20"/>
                        </w:rPr>
                        <w:t>Steam 1</w:t>
                      </w:r>
                    </w:p>
                  </w:txbxContent>
                </v:textbox>
              </v:shape>
            </w:pict>
          </mc:Fallback>
        </mc:AlternateContent>
      </w:r>
    </w:p>
    <w:p w14:paraId="1E080573" w14:textId="3A4E4A2B" w:rsidR="00111F3A" w:rsidRDefault="0064083A">
      <w:r w:rsidRPr="00DA2ED2">
        <w:rPr>
          <w:lang w:eastAsia="en-GB"/>
        </w:rPr>
        <w:drawing>
          <wp:anchor distT="0" distB="0" distL="114300" distR="114300" simplePos="0" relativeHeight="251799552" behindDoc="0" locked="0" layoutInCell="1" allowOverlap="1" wp14:anchorId="1E080666" wp14:editId="23A51295">
            <wp:simplePos x="0" y="0"/>
            <wp:positionH relativeFrom="column">
              <wp:posOffset>4191000</wp:posOffset>
            </wp:positionH>
            <wp:positionV relativeFrom="paragraph">
              <wp:posOffset>6985</wp:posOffset>
            </wp:positionV>
            <wp:extent cx="415290" cy="406400"/>
            <wp:effectExtent l="0" t="0" r="3810" b="0"/>
            <wp:wrapNone/>
            <wp:docPr id="61" name="Picture 61" descr="C:\Users\moorech2\OneDrive - CPGPLC\Documents\HSE\Policy\FSMS\Icons\White\good-hygiene-prac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ch2\OneDrive - CPGPLC\Documents\HSE\Policy\FSMS\Icons\White\good-hygiene-practic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91" t="14664" r="13877" b="13714"/>
                    <a:stretch/>
                  </pic:blipFill>
                  <pic:spPr bwMode="auto">
                    <a:xfrm>
                      <a:off x="0" y="0"/>
                      <a:ext cx="41529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80574" w14:textId="77777777" w:rsidR="00111F3A" w:rsidRDefault="00111F3A"/>
    <w:p w14:paraId="1E080575" w14:textId="77777777" w:rsidR="00111F3A" w:rsidRDefault="00111F3A"/>
    <w:p w14:paraId="1E080576" w14:textId="08B9699A" w:rsidR="00111F3A" w:rsidRDefault="00703C65">
      <w:r w:rsidRPr="00111F3A">
        <w:rPr>
          <w:lang w:eastAsia="en-GB"/>
        </w:rPr>
        <mc:AlternateContent>
          <mc:Choice Requires="wps">
            <w:drawing>
              <wp:anchor distT="0" distB="0" distL="114300" distR="114300" simplePos="0" relativeHeight="251792384" behindDoc="0" locked="0" layoutInCell="1" allowOverlap="1" wp14:anchorId="1E08066C" wp14:editId="081F870C">
                <wp:simplePos x="0" y="0"/>
                <wp:positionH relativeFrom="margin">
                  <wp:posOffset>450850</wp:posOffset>
                </wp:positionH>
                <wp:positionV relativeFrom="paragraph">
                  <wp:posOffset>149225</wp:posOffset>
                </wp:positionV>
                <wp:extent cx="7112000" cy="8152406"/>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7112000" cy="8152406"/>
                        </a:xfrm>
                        <a:prstGeom prst="rect">
                          <a:avLst/>
                        </a:prstGeom>
                        <a:solidFill>
                          <a:sysClr val="window" lastClr="FFFFFF"/>
                        </a:solidFill>
                        <a:ln w="6350">
                          <a:noFill/>
                        </a:ln>
                      </wps:spPr>
                      <wps:txbx>
                        <w:txbxContent>
                          <w:p w14:paraId="1E0806E1" w14:textId="77777777" w:rsidR="008550BE" w:rsidRDefault="0032125F" w:rsidP="008550BE">
                            <w:r w:rsidRPr="0032125F">
                              <w:rPr>
                                <w:sz w:val="40"/>
                                <w:lang w:eastAsia="en-GB"/>
                              </w:rPr>
                              <w:drawing>
                                <wp:inline distT="0" distB="0" distL="0" distR="0" wp14:anchorId="1E0807A0" wp14:editId="62198061">
                                  <wp:extent cx="6720205" cy="4495368"/>
                                  <wp:effectExtent l="0" t="0" r="444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50" r="150" b="840"/>
                                          <a:stretch/>
                                        </pic:blipFill>
                                        <pic:spPr bwMode="auto">
                                          <a:xfrm>
                                            <a:off x="0" y="0"/>
                                            <a:ext cx="6747731" cy="4513781"/>
                                          </a:xfrm>
                                          <a:prstGeom prst="rect">
                                            <a:avLst/>
                                          </a:prstGeom>
                                          <a:noFill/>
                                          <a:ln>
                                            <a:noFill/>
                                          </a:ln>
                                          <a:extLst>
                                            <a:ext uri="{53640926-AAD7-44D8-BBD7-CCE9431645EC}">
                                              <a14:shadowObscured xmlns:a14="http://schemas.microsoft.com/office/drawing/2010/main"/>
                                            </a:ext>
                                          </a:extLst>
                                        </pic:spPr>
                                      </pic:pic>
                                    </a:graphicData>
                                  </a:graphic>
                                </wp:inline>
                              </w:drawing>
                            </w:r>
                          </w:p>
                          <w:p w14:paraId="1E0806E2" w14:textId="77777777" w:rsidR="00111F3A" w:rsidRPr="004658FC" w:rsidRDefault="008850AD" w:rsidP="00111F3A">
                            <w:pPr>
                              <w:pStyle w:val="Heading2"/>
                              <w:rPr>
                                <w:sz w:val="40"/>
                              </w:rPr>
                            </w:pPr>
                            <w:r>
                              <w:rPr>
                                <w:sz w:val="40"/>
                              </w:rPr>
                              <w:t>F</w:t>
                            </w:r>
                            <w:r w:rsidR="00111F3A" w:rsidRPr="004658FC">
                              <w:rPr>
                                <w:sz w:val="40"/>
                              </w:rPr>
                              <w:t xml:space="preserve">ood Storage – </w:t>
                            </w:r>
                            <w:r w:rsidR="00111F3A">
                              <w:rPr>
                                <w:sz w:val="40"/>
                              </w:rPr>
                              <w:t>General Control Measures</w:t>
                            </w:r>
                          </w:p>
                          <w:p w14:paraId="1E0806E3" w14:textId="77777777" w:rsidR="00111F3A" w:rsidRDefault="00111F3A" w:rsidP="00111F3A">
                            <w:pPr>
                              <w:pStyle w:val="ListParagraph"/>
                              <w:ind w:left="360"/>
                              <w:rPr>
                                <w:b/>
                              </w:rPr>
                            </w:pPr>
                          </w:p>
                          <w:p w14:paraId="1E0806E4" w14:textId="77777777" w:rsidR="00111F3A" w:rsidRPr="00FD189F" w:rsidRDefault="00111F3A" w:rsidP="00623D18">
                            <w:pPr>
                              <w:pStyle w:val="ListParagraph"/>
                              <w:numPr>
                                <w:ilvl w:val="0"/>
                                <w:numId w:val="1"/>
                              </w:numPr>
                              <w:rPr>
                                <w:b/>
                              </w:rPr>
                            </w:pPr>
                            <w:r>
                              <w:rPr>
                                <w:b/>
                              </w:rPr>
                              <w:t>Temperature C</w:t>
                            </w:r>
                            <w:r w:rsidRPr="00FD189F">
                              <w:rPr>
                                <w:b/>
                              </w:rPr>
                              <w:t xml:space="preserve">ontrol </w:t>
                            </w:r>
                          </w:p>
                          <w:p w14:paraId="1E0806E5" w14:textId="77777777" w:rsidR="00111F3A" w:rsidRPr="004658FC" w:rsidRDefault="00111F3A" w:rsidP="00111F3A">
                            <w:pPr>
                              <w:pStyle w:val="ListParagraph"/>
                              <w:ind w:left="360"/>
                            </w:pPr>
                            <w:r>
                              <w:t xml:space="preserve">Temperature control </w:t>
                            </w:r>
                            <w:r w:rsidRPr="004658FC">
                              <w:t>is one of the most important features of food safety management</w:t>
                            </w:r>
                            <w:r>
                              <w:t xml:space="preserve">. </w:t>
                            </w:r>
                            <w:r w:rsidRPr="004658FC">
                              <w:t>Store foods at the temperatures shown below to maintain product quality and safety:</w:t>
                            </w:r>
                          </w:p>
                          <w:p w14:paraId="1E0806E6" w14:textId="63154F12" w:rsidR="00111F3A" w:rsidRDefault="00111F3A" w:rsidP="00623D18">
                            <w:pPr>
                              <w:pStyle w:val="ListParagraph"/>
                              <w:numPr>
                                <w:ilvl w:val="0"/>
                                <w:numId w:val="2"/>
                              </w:numPr>
                            </w:pPr>
                            <w:r>
                              <w:t>Chilled foods 0</w:t>
                            </w:r>
                            <w:r>
                              <w:rPr>
                                <w:rFonts w:cstheme="minorHAnsi"/>
                              </w:rPr>
                              <w:t>°</w:t>
                            </w:r>
                            <w:r>
                              <w:t>C to +5</w:t>
                            </w:r>
                            <w:r>
                              <w:rPr>
                                <w:rFonts w:cstheme="minorHAnsi"/>
                              </w:rPr>
                              <w:t>°</w:t>
                            </w:r>
                            <w:r>
                              <w:t>C</w:t>
                            </w:r>
                          </w:p>
                          <w:p w14:paraId="1E0806E7" w14:textId="396AF5E2" w:rsidR="0032125F" w:rsidRDefault="0032125F" w:rsidP="00623D18">
                            <w:pPr>
                              <w:pStyle w:val="ListParagraph"/>
                              <w:numPr>
                                <w:ilvl w:val="0"/>
                                <w:numId w:val="2"/>
                              </w:numPr>
                            </w:pPr>
                            <w:r>
                              <w:t xml:space="preserve">Temperatures must be monitored using food simulant or electronic recording system </w:t>
                            </w:r>
                            <w:r w:rsidR="00260812">
                              <w:t>minimum twice daily.</w:t>
                            </w:r>
                          </w:p>
                          <w:p w14:paraId="1E0806E8" w14:textId="77777777" w:rsidR="0032125F" w:rsidRDefault="0032125F" w:rsidP="0032125F">
                            <w:pPr>
                              <w:pStyle w:val="ListParagraph"/>
                            </w:pPr>
                          </w:p>
                          <w:p w14:paraId="1E0806E9" w14:textId="37F8CE01" w:rsidR="00111F3A" w:rsidRPr="0032125F" w:rsidRDefault="0090628D" w:rsidP="0090628D">
                            <w:pPr>
                              <w:pStyle w:val="ListParagraph"/>
                              <w:rPr>
                                <w:b/>
                              </w:rPr>
                            </w:pPr>
                            <w:r w:rsidRPr="0032125F">
                              <w:rPr>
                                <w:b/>
                              </w:rPr>
                              <w:t>Record on the Steamplicity</w:t>
                            </w:r>
                            <w:r w:rsidR="00D43B4C">
                              <w:rPr>
                                <w:b/>
                              </w:rPr>
                              <w:t xml:space="preserve"> </w:t>
                            </w:r>
                            <w:r w:rsidRPr="0032125F">
                              <w:rPr>
                                <w:b/>
                              </w:rPr>
                              <w:t>/</w:t>
                            </w:r>
                            <w:r w:rsidR="00D43B4C">
                              <w:rPr>
                                <w:b/>
                              </w:rPr>
                              <w:t xml:space="preserve"> </w:t>
                            </w:r>
                            <w:r w:rsidRPr="0032125F">
                              <w:rPr>
                                <w:b/>
                              </w:rPr>
                              <w:t xml:space="preserve">Esteem </w:t>
                            </w:r>
                            <w:r w:rsidR="00D43B4C">
                              <w:rPr>
                                <w:b/>
                              </w:rPr>
                              <w:t>T</w:t>
                            </w:r>
                            <w:r w:rsidRPr="0032125F">
                              <w:rPr>
                                <w:b/>
                              </w:rPr>
                              <w:t xml:space="preserve">emperature </w:t>
                            </w:r>
                            <w:r w:rsidR="00D43B4C">
                              <w:rPr>
                                <w:b/>
                              </w:rPr>
                              <w:t>R</w:t>
                            </w:r>
                            <w:r w:rsidRPr="0032125F">
                              <w:rPr>
                                <w:b/>
                              </w:rPr>
                              <w:t>ecord</w:t>
                            </w:r>
                            <w:r w:rsidR="00BB6D9D">
                              <w:rPr>
                                <w:b/>
                              </w:rPr>
                              <w:t xml:space="preserve"> </w:t>
                            </w:r>
                            <w:r w:rsidR="00D43B4C">
                              <w:rPr>
                                <w:b/>
                              </w:rPr>
                              <w:t>S</w:t>
                            </w:r>
                            <w:r w:rsidR="00BB6D9D">
                              <w:rPr>
                                <w:b/>
                              </w:rPr>
                              <w:t>heet</w:t>
                            </w:r>
                            <w:r w:rsidR="00111F3A" w:rsidRPr="0032125F">
                              <w:rPr>
                                <w:b/>
                              </w:rPr>
                              <w:t>.</w:t>
                            </w:r>
                          </w:p>
                          <w:p w14:paraId="1E0806EA" w14:textId="77777777" w:rsidR="00111F3A" w:rsidRDefault="00111F3A" w:rsidP="00111F3A">
                            <w:pPr>
                              <w:pStyle w:val="ListParagraph"/>
                              <w:ind w:left="360"/>
                            </w:pPr>
                          </w:p>
                          <w:p w14:paraId="1E0806EB" w14:textId="77777777" w:rsidR="00111F3A" w:rsidRPr="00FD189F" w:rsidRDefault="00111F3A" w:rsidP="00623D18">
                            <w:pPr>
                              <w:pStyle w:val="ListParagraph"/>
                              <w:numPr>
                                <w:ilvl w:val="0"/>
                                <w:numId w:val="1"/>
                              </w:numPr>
                              <w:rPr>
                                <w:b/>
                              </w:rPr>
                            </w:pPr>
                            <w:r w:rsidRPr="00FD189F">
                              <w:rPr>
                                <w:b/>
                              </w:rPr>
                              <w:t xml:space="preserve">Stock </w:t>
                            </w:r>
                            <w:r w:rsidR="0032125F">
                              <w:rPr>
                                <w:b/>
                              </w:rPr>
                              <w:t>Control</w:t>
                            </w:r>
                          </w:p>
                          <w:p w14:paraId="1E0806EC" w14:textId="3FF4F40A" w:rsidR="00111F3A" w:rsidRDefault="0032125F" w:rsidP="0032125F">
                            <w:pPr>
                              <w:pStyle w:val="ListParagraph"/>
                              <w:numPr>
                                <w:ilvl w:val="0"/>
                                <w:numId w:val="2"/>
                              </w:numPr>
                            </w:pPr>
                            <w:r>
                              <w:t>Check all labels a</w:t>
                            </w:r>
                            <w:r w:rsidR="003B2A2D">
                              <w:t>re clear and legible</w:t>
                            </w:r>
                            <w:r w:rsidR="000126B5">
                              <w:t xml:space="preserve"> and produc</w:t>
                            </w:r>
                            <w:r>
                              <w:t xml:space="preserve">t </w:t>
                            </w:r>
                            <w:r w:rsidR="000126B5">
                              <w:t xml:space="preserve">is </w:t>
                            </w:r>
                            <w:r>
                              <w:t>within shelf life</w:t>
                            </w:r>
                            <w:r w:rsidR="00703C65">
                              <w:t>.</w:t>
                            </w:r>
                          </w:p>
                          <w:p w14:paraId="1E0806ED" w14:textId="77777777" w:rsidR="0032125F" w:rsidRDefault="0032125F" w:rsidP="0032125F">
                            <w:pPr>
                              <w:pStyle w:val="ListParagraph"/>
                              <w:numPr>
                                <w:ilvl w:val="0"/>
                                <w:numId w:val="2"/>
                              </w:numPr>
                            </w:pPr>
                            <w:r>
                              <w:t>All meals stored in satellite fridges MUST be destroyed at end of service and not returned to main storage areas.</w:t>
                            </w:r>
                          </w:p>
                          <w:p w14:paraId="1E0806EE" w14:textId="5F03CD95" w:rsidR="0032125F" w:rsidRDefault="003B2A2D" w:rsidP="0032125F">
                            <w:pPr>
                              <w:pStyle w:val="ListParagraph"/>
                              <w:numPr>
                                <w:ilvl w:val="0"/>
                                <w:numId w:val="2"/>
                              </w:numPr>
                            </w:pPr>
                            <w:r>
                              <w:t>Segregate Steamplicity</w:t>
                            </w:r>
                            <w:r w:rsidR="00D43B4C">
                              <w:t xml:space="preserve"> </w:t>
                            </w:r>
                            <w:r>
                              <w:t>/</w:t>
                            </w:r>
                            <w:r w:rsidR="00D43B4C">
                              <w:t xml:space="preserve"> </w:t>
                            </w:r>
                            <w:r>
                              <w:t>E</w:t>
                            </w:r>
                            <w:r w:rsidR="0032125F">
                              <w:t>steem meals from other food</w:t>
                            </w:r>
                            <w:r w:rsidR="00703C65">
                              <w:t>.</w:t>
                            </w:r>
                            <w:r w:rsidR="0032125F">
                              <w:t xml:space="preserve"> </w:t>
                            </w:r>
                            <w:r w:rsidR="00703C65">
                              <w:t>I</w:t>
                            </w:r>
                            <w:r w:rsidR="0032125F">
                              <w:t>n limited space</w:t>
                            </w:r>
                            <w:r>
                              <w:t>,</w:t>
                            </w:r>
                            <w:r w:rsidR="0032125F">
                              <w:t xml:space="preserve"> or </w:t>
                            </w:r>
                            <w:r>
                              <w:t>at ward level store Steamplicity</w:t>
                            </w:r>
                            <w:r w:rsidR="00D43B4C">
                              <w:t xml:space="preserve"> </w:t>
                            </w:r>
                            <w:r>
                              <w:t>/</w:t>
                            </w:r>
                            <w:r w:rsidR="00D43B4C">
                              <w:t xml:space="preserve"> </w:t>
                            </w:r>
                            <w:r>
                              <w:t>E</w:t>
                            </w:r>
                            <w:r w:rsidR="0032125F">
                              <w:t xml:space="preserve">steem </w:t>
                            </w:r>
                            <w:r w:rsidR="00D43B4C">
                              <w:t xml:space="preserve">meals </w:t>
                            </w:r>
                            <w:r w:rsidR="0032125F">
                              <w:t>above other food items.</w:t>
                            </w:r>
                          </w:p>
                          <w:p w14:paraId="1E0806EF" w14:textId="77777777" w:rsidR="00111F3A" w:rsidRPr="00FD189F" w:rsidRDefault="00111F3A" w:rsidP="0032125F">
                            <w:pPr>
                              <w:pStyle w:val="ListParagraph"/>
                              <w:numPr>
                                <w:ilvl w:val="0"/>
                                <w:numId w:val="2"/>
                              </w:numPr>
                            </w:pPr>
                            <w:r>
                              <w:t xml:space="preserve">Ensure food </w:t>
                            </w:r>
                            <w:r w:rsidRPr="00FD189F">
                              <w:t xml:space="preserve">products </w:t>
                            </w:r>
                            <w:r>
                              <w:t xml:space="preserve">are rotated when replenishing </w:t>
                            </w:r>
                            <w:r w:rsidR="003B2A2D">
                              <w:t xml:space="preserve">stock </w:t>
                            </w:r>
                            <w:r w:rsidRPr="00FD189F">
                              <w:t xml:space="preserve">to ensure 'first in first out'. </w:t>
                            </w:r>
                          </w:p>
                          <w:p w14:paraId="1E0806F0" w14:textId="77777777" w:rsidR="00111F3A" w:rsidRDefault="00111F3A" w:rsidP="00111F3A">
                            <w:pPr>
                              <w:pStyle w:val="ListParagraph"/>
                              <w:ind w:left="360"/>
                            </w:pPr>
                          </w:p>
                          <w:p w14:paraId="1E0806F1" w14:textId="77777777" w:rsidR="00111F3A" w:rsidRPr="004658FC" w:rsidRDefault="00111F3A" w:rsidP="00111F3A"/>
                          <w:p w14:paraId="1E0806F2" w14:textId="77777777" w:rsidR="00111F3A" w:rsidRDefault="00111F3A" w:rsidP="00111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6C" id="Text Box 5" o:spid="_x0000_s1034" type="#_x0000_t202" style="position:absolute;margin-left:35.5pt;margin-top:11.75pt;width:560pt;height:641.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" fillcolor="window" stroked="f" strokeweight=".5pt">
                <v:textbox>
                  <w:txbxContent>
                    <w:p w14:paraId="1E0806E1" w14:textId="77777777" w:rsidR="008550BE" w:rsidRDefault="0032125F" w:rsidP="008550BE">
                      <w:r w:rsidRPr="0032125F">
                        <w:rPr>
                          <w:sz w:val="40"/>
                          <w:lang w:eastAsia="en-GB"/>
                        </w:rPr>
                        <w:drawing>
                          <wp:inline distT="0" distB="0" distL="0" distR="0" wp14:anchorId="1E0807A0" wp14:editId="62198061">
                            <wp:extent cx="6720205" cy="4495368"/>
                            <wp:effectExtent l="0" t="0" r="444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50" r="150" b="840"/>
                                    <a:stretch/>
                                  </pic:blipFill>
                                  <pic:spPr bwMode="auto">
                                    <a:xfrm>
                                      <a:off x="0" y="0"/>
                                      <a:ext cx="6747731" cy="4513781"/>
                                    </a:xfrm>
                                    <a:prstGeom prst="rect">
                                      <a:avLst/>
                                    </a:prstGeom>
                                    <a:noFill/>
                                    <a:ln>
                                      <a:noFill/>
                                    </a:ln>
                                    <a:extLst>
                                      <a:ext uri="{53640926-AAD7-44D8-BBD7-CCE9431645EC}">
                                        <a14:shadowObscured xmlns:a14="http://schemas.microsoft.com/office/drawing/2010/main"/>
                                      </a:ext>
                                    </a:extLst>
                                  </pic:spPr>
                                </pic:pic>
                              </a:graphicData>
                            </a:graphic>
                          </wp:inline>
                        </w:drawing>
                      </w:r>
                    </w:p>
                    <w:p w14:paraId="1E0806E2" w14:textId="77777777" w:rsidR="00111F3A" w:rsidRPr="004658FC" w:rsidRDefault="008850AD" w:rsidP="00111F3A">
                      <w:pPr>
                        <w:pStyle w:val="Heading2"/>
                        <w:rPr>
                          <w:sz w:val="40"/>
                        </w:rPr>
                      </w:pPr>
                      <w:r>
                        <w:rPr>
                          <w:sz w:val="40"/>
                        </w:rPr>
                        <w:t>F</w:t>
                      </w:r>
                      <w:r w:rsidR="00111F3A" w:rsidRPr="004658FC">
                        <w:rPr>
                          <w:sz w:val="40"/>
                        </w:rPr>
                        <w:t xml:space="preserve">ood Storage – </w:t>
                      </w:r>
                      <w:r w:rsidR="00111F3A">
                        <w:rPr>
                          <w:sz w:val="40"/>
                        </w:rPr>
                        <w:t>General Control Measures</w:t>
                      </w:r>
                    </w:p>
                    <w:p w14:paraId="1E0806E3" w14:textId="77777777" w:rsidR="00111F3A" w:rsidRDefault="00111F3A" w:rsidP="00111F3A">
                      <w:pPr>
                        <w:pStyle w:val="ListParagraph"/>
                        <w:ind w:left="360"/>
                        <w:rPr>
                          <w:b/>
                        </w:rPr>
                      </w:pPr>
                    </w:p>
                    <w:p w14:paraId="1E0806E4" w14:textId="77777777" w:rsidR="00111F3A" w:rsidRPr="00FD189F" w:rsidRDefault="00111F3A" w:rsidP="00623D18">
                      <w:pPr>
                        <w:pStyle w:val="ListParagraph"/>
                        <w:numPr>
                          <w:ilvl w:val="0"/>
                          <w:numId w:val="1"/>
                        </w:numPr>
                        <w:rPr>
                          <w:b/>
                        </w:rPr>
                      </w:pPr>
                      <w:r>
                        <w:rPr>
                          <w:b/>
                        </w:rPr>
                        <w:t>Temperature C</w:t>
                      </w:r>
                      <w:r w:rsidRPr="00FD189F">
                        <w:rPr>
                          <w:b/>
                        </w:rPr>
                        <w:t xml:space="preserve">ontrol </w:t>
                      </w:r>
                    </w:p>
                    <w:p w14:paraId="1E0806E5" w14:textId="77777777" w:rsidR="00111F3A" w:rsidRPr="004658FC" w:rsidRDefault="00111F3A" w:rsidP="00111F3A">
                      <w:pPr>
                        <w:pStyle w:val="ListParagraph"/>
                        <w:ind w:left="360"/>
                      </w:pPr>
                      <w:r>
                        <w:t xml:space="preserve">Temperature control </w:t>
                      </w:r>
                      <w:r w:rsidRPr="004658FC">
                        <w:t>is one of the most important features of food safety management</w:t>
                      </w:r>
                      <w:r>
                        <w:t xml:space="preserve">. </w:t>
                      </w:r>
                      <w:r w:rsidRPr="004658FC">
                        <w:t>Store foods at the temperatures shown below to maintain product quality and safety:</w:t>
                      </w:r>
                    </w:p>
                    <w:p w14:paraId="1E0806E6" w14:textId="63154F12" w:rsidR="00111F3A" w:rsidRDefault="00111F3A" w:rsidP="00623D18">
                      <w:pPr>
                        <w:pStyle w:val="ListParagraph"/>
                        <w:numPr>
                          <w:ilvl w:val="0"/>
                          <w:numId w:val="2"/>
                        </w:numPr>
                      </w:pPr>
                      <w:r>
                        <w:t>Chilled foods 0</w:t>
                      </w:r>
                      <w:r>
                        <w:rPr>
                          <w:rFonts w:cstheme="minorHAnsi"/>
                        </w:rPr>
                        <w:t>°</w:t>
                      </w:r>
                      <w:r>
                        <w:t>C to +5</w:t>
                      </w:r>
                      <w:r>
                        <w:rPr>
                          <w:rFonts w:cstheme="minorHAnsi"/>
                        </w:rPr>
                        <w:t>°</w:t>
                      </w:r>
                      <w:r>
                        <w:t>C</w:t>
                      </w:r>
                    </w:p>
                    <w:p w14:paraId="1E0806E7" w14:textId="396AF5E2" w:rsidR="0032125F" w:rsidRDefault="0032125F" w:rsidP="00623D18">
                      <w:pPr>
                        <w:pStyle w:val="ListParagraph"/>
                        <w:numPr>
                          <w:ilvl w:val="0"/>
                          <w:numId w:val="2"/>
                        </w:numPr>
                      </w:pPr>
                      <w:r>
                        <w:t xml:space="preserve">Temperatures must be monitored using food simulant or electronic recording system </w:t>
                      </w:r>
                      <w:r w:rsidR="00260812">
                        <w:t>minimum twice daily.</w:t>
                      </w:r>
                    </w:p>
                    <w:p w14:paraId="1E0806E8" w14:textId="77777777" w:rsidR="0032125F" w:rsidRDefault="0032125F" w:rsidP="0032125F">
                      <w:pPr>
                        <w:pStyle w:val="ListParagraph"/>
                      </w:pPr>
                    </w:p>
                    <w:p w14:paraId="1E0806E9" w14:textId="37F8CE01" w:rsidR="00111F3A" w:rsidRPr="0032125F" w:rsidRDefault="0090628D" w:rsidP="0090628D">
                      <w:pPr>
                        <w:pStyle w:val="ListParagraph"/>
                        <w:rPr>
                          <w:b/>
                        </w:rPr>
                      </w:pPr>
                      <w:r w:rsidRPr="0032125F">
                        <w:rPr>
                          <w:b/>
                        </w:rPr>
                        <w:t>Record on the Steamplicity</w:t>
                      </w:r>
                      <w:r w:rsidR="00D43B4C">
                        <w:rPr>
                          <w:b/>
                        </w:rPr>
                        <w:t xml:space="preserve"> </w:t>
                      </w:r>
                      <w:r w:rsidRPr="0032125F">
                        <w:rPr>
                          <w:b/>
                        </w:rPr>
                        <w:t>/</w:t>
                      </w:r>
                      <w:r w:rsidR="00D43B4C">
                        <w:rPr>
                          <w:b/>
                        </w:rPr>
                        <w:t xml:space="preserve"> </w:t>
                      </w:r>
                      <w:r w:rsidRPr="0032125F">
                        <w:rPr>
                          <w:b/>
                        </w:rPr>
                        <w:t xml:space="preserve">Esteem </w:t>
                      </w:r>
                      <w:r w:rsidR="00D43B4C">
                        <w:rPr>
                          <w:b/>
                        </w:rPr>
                        <w:t>T</w:t>
                      </w:r>
                      <w:r w:rsidRPr="0032125F">
                        <w:rPr>
                          <w:b/>
                        </w:rPr>
                        <w:t xml:space="preserve">emperature </w:t>
                      </w:r>
                      <w:r w:rsidR="00D43B4C">
                        <w:rPr>
                          <w:b/>
                        </w:rPr>
                        <w:t>R</w:t>
                      </w:r>
                      <w:r w:rsidRPr="0032125F">
                        <w:rPr>
                          <w:b/>
                        </w:rPr>
                        <w:t>ecord</w:t>
                      </w:r>
                      <w:r w:rsidR="00BB6D9D">
                        <w:rPr>
                          <w:b/>
                        </w:rPr>
                        <w:t xml:space="preserve"> </w:t>
                      </w:r>
                      <w:r w:rsidR="00D43B4C">
                        <w:rPr>
                          <w:b/>
                        </w:rPr>
                        <w:t>S</w:t>
                      </w:r>
                      <w:r w:rsidR="00BB6D9D">
                        <w:rPr>
                          <w:b/>
                        </w:rPr>
                        <w:t>heet</w:t>
                      </w:r>
                      <w:r w:rsidR="00111F3A" w:rsidRPr="0032125F">
                        <w:rPr>
                          <w:b/>
                        </w:rPr>
                        <w:t>.</w:t>
                      </w:r>
                    </w:p>
                    <w:p w14:paraId="1E0806EA" w14:textId="77777777" w:rsidR="00111F3A" w:rsidRDefault="00111F3A" w:rsidP="00111F3A">
                      <w:pPr>
                        <w:pStyle w:val="ListParagraph"/>
                        <w:ind w:left="360"/>
                      </w:pPr>
                    </w:p>
                    <w:p w14:paraId="1E0806EB" w14:textId="77777777" w:rsidR="00111F3A" w:rsidRPr="00FD189F" w:rsidRDefault="00111F3A" w:rsidP="00623D18">
                      <w:pPr>
                        <w:pStyle w:val="ListParagraph"/>
                        <w:numPr>
                          <w:ilvl w:val="0"/>
                          <w:numId w:val="1"/>
                        </w:numPr>
                        <w:rPr>
                          <w:b/>
                        </w:rPr>
                      </w:pPr>
                      <w:r w:rsidRPr="00FD189F">
                        <w:rPr>
                          <w:b/>
                        </w:rPr>
                        <w:t xml:space="preserve">Stock </w:t>
                      </w:r>
                      <w:r w:rsidR="0032125F">
                        <w:rPr>
                          <w:b/>
                        </w:rPr>
                        <w:t>Control</w:t>
                      </w:r>
                    </w:p>
                    <w:p w14:paraId="1E0806EC" w14:textId="3FF4F40A" w:rsidR="00111F3A" w:rsidRDefault="0032125F" w:rsidP="0032125F">
                      <w:pPr>
                        <w:pStyle w:val="ListParagraph"/>
                        <w:numPr>
                          <w:ilvl w:val="0"/>
                          <w:numId w:val="2"/>
                        </w:numPr>
                      </w:pPr>
                      <w:r>
                        <w:t>Check all labels a</w:t>
                      </w:r>
                      <w:r w:rsidR="003B2A2D">
                        <w:t>re clear and legible</w:t>
                      </w:r>
                      <w:r w:rsidR="000126B5">
                        <w:t xml:space="preserve"> and produc</w:t>
                      </w:r>
                      <w:r>
                        <w:t xml:space="preserve">t </w:t>
                      </w:r>
                      <w:r w:rsidR="000126B5">
                        <w:t xml:space="preserve">is </w:t>
                      </w:r>
                      <w:r>
                        <w:t>within shelf life</w:t>
                      </w:r>
                      <w:r w:rsidR="00703C65">
                        <w:t>.</w:t>
                      </w:r>
                    </w:p>
                    <w:p w14:paraId="1E0806ED" w14:textId="77777777" w:rsidR="0032125F" w:rsidRDefault="0032125F" w:rsidP="0032125F">
                      <w:pPr>
                        <w:pStyle w:val="ListParagraph"/>
                        <w:numPr>
                          <w:ilvl w:val="0"/>
                          <w:numId w:val="2"/>
                        </w:numPr>
                      </w:pPr>
                      <w:r>
                        <w:t>All meals stored in satellite fridges MUST be destroyed at end of service and not returned to main storage areas.</w:t>
                      </w:r>
                    </w:p>
                    <w:p w14:paraId="1E0806EE" w14:textId="5F03CD95" w:rsidR="0032125F" w:rsidRDefault="003B2A2D" w:rsidP="0032125F">
                      <w:pPr>
                        <w:pStyle w:val="ListParagraph"/>
                        <w:numPr>
                          <w:ilvl w:val="0"/>
                          <w:numId w:val="2"/>
                        </w:numPr>
                      </w:pPr>
                      <w:r>
                        <w:t>Segregate Steamplicity</w:t>
                      </w:r>
                      <w:r w:rsidR="00D43B4C">
                        <w:t xml:space="preserve"> </w:t>
                      </w:r>
                      <w:r>
                        <w:t>/</w:t>
                      </w:r>
                      <w:r w:rsidR="00D43B4C">
                        <w:t xml:space="preserve"> </w:t>
                      </w:r>
                      <w:r>
                        <w:t>E</w:t>
                      </w:r>
                      <w:r w:rsidR="0032125F">
                        <w:t>steem meals from other food</w:t>
                      </w:r>
                      <w:r w:rsidR="00703C65">
                        <w:t>.</w:t>
                      </w:r>
                      <w:r w:rsidR="0032125F">
                        <w:t xml:space="preserve"> </w:t>
                      </w:r>
                      <w:r w:rsidR="00703C65">
                        <w:t>I</w:t>
                      </w:r>
                      <w:r w:rsidR="0032125F">
                        <w:t>n limited space</w:t>
                      </w:r>
                      <w:r>
                        <w:t>,</w:t>
                      </w:r>
                      <w:r w:rsidR="0032125F">
                        <w:t xml:space="preserve"> or </w:t>
                      </w:r>
                      <w:r>
                        <w:t>at ward level store Steamplicity</w:t>
                      </w:r>
                      <w:r w:rsidR="00D43B4C">
                        <w:t xml:space="preserve"> </w:t>
                      </w:r>
                      <w:r>
                        <w:t>/</w:t>
                      </w:r>
                      <w:r w:rsidR="00D43B4C">
                        <w:t xml:space="preserve"> </w:t>
                      </w:r>
                      <w:r>
                        <w:t>E</w:t>
                      </w:r>
                      <w:r w:rsidR="0032125F">
                        <w:t xml:space="preserve">steem </w:t>
                      </w:r>
                      <w:r w:rsidR="00D43B4C">
                        <w:t xml:space="preserve">meals </w:t>
                      </w:r>
                      <w:r w:rsidR="0032125F">
                        <w:t>above other food items.</w:t>
                      </w:r>
                    </w:p>
                    <w:p w14:paraId="1E0806EF" w14:textId="77777777" w:rsidR="00111F3A" w:rsidRPr="00FD189F" w:rsidRDefault="00111F3A" w:rsidP="0032125F">
                      <w:pPr>
                        <w:pStyle w:val="ListParagraph"/>
                        <w:numPr>
                          <w:ilvl w:val="0"/>
                          <w:numId w:val="2"/>
                        </w:numPr>
                      </w:pPr>
                      <w:r>
                        <w:t xml:space="preserve">Ensure food </w:t>
                      </w:r>
                      <w:r w:rsidRPr="00FD189F">
                        <w:t xml:space="preserve">products </w:t>
                      </w:r>
                      <w:r>
                        <w:t xml:space="preserve">are rotated when replenishing </w:t>
                      </w:r>
                      <w:r w:rsidR="003B2A2D">
                        <w:t xml:space="preserve">stock </w:t>
                      </w:r>
                      <w:r w:rsidRPr="00FD189F">
                        <w:t xml:space="preserve">to ensure 'first in first out'. </w:t>
                      </w:r>
                    </w:p>
                    <w:p w14:paraId="1E0806F0" w14:textId="77777777" w:rsidR="00111F3A" w:rsidRDefault="00111F3A" w:rsidP="00111F3A">
                      <w:pPr>
                        <w:pStyle w:val="ListParagraph"/>
                        <w:ind w:left="360"/>
                      </w:pPr>
                    </w:p>
                    <w:p w14:paraId="1E0806F1" w14:textId="77777777" w:rsidR="00111F3A" w:rsidRPr="004658FC" w:rsidRDefault="00111F3A" w:rsidP="00111F3A"/>
                    <w:p w14:paraId="1E0806F2" w14:textId="77777777" w:rsidR="00111F3A" w:rsidRDefault="00111F3A" w:rsidP="00111F3A"/>
                  </w:txbxContent>
                </v:textbox>
                <w10:wrap anchorx="margin"/>
              </v:shape>
            </w:pict>
          </mc:Fallback>
        </mc:AlternateContent>
      </w:r>
      <w:r w:rsidR="00C05645">
        <w:rPr>
          <w:lang w:eastAsia="en-GB"/>
        </w:rPr>
        <mc:AlternateContent>
          <mc:Choice Requires="wps">
            <w:drawing>
              <wp:anchor distT="0" distB="0" distL="114300" distR="114300" simplePos="0" relativeHeight="251795456" behindDoc="0" locked="0" layoutInCell="1" allowOverlap="1" wp14:anchorId="1E08066E" wp14:editId="545773E4">
                <wp:simplePos x="0" y="0"/>
                <wp:positionH relativeFrom="column">
                  <wp:posOffset>130810</wp:posOffset>
                </wp:positionH>
                <wp:positionV relativeFrom="paragraph">
                  <wp:posOffset>98425</wp:posOffset>
                </wp:positionV>
                <wp:extent cx="278130" cy="8176260"/>
                <wp:effectExtent l="0" t="0" r="7620" b="0"/>
                <wp:wrapNone/>
                <wp:docPr id="59" name="Rectangle 59"/>
                <wp:cNvGraphicFramePr/>
                <a:graphic xmlns:a="http://schemas.openxmlformats.org/drawingml/2006/main">
                  <a:graphicData uri="http://schemas.microsoft.com/office/word/2010/wordprocessingShape">
                    <wps:wsp>
                      <wps:cNvSpPr/>
                      <wps:spPr>
                        <a:xfrm>
                          <a:off x="0" y="0"/>
                          <a:ext cx="278130" cy="817626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7F7A28" id="Rectangle 59" o:spid="_x0000_s1026" style="position:absolute;margin-left:10.3pt;margin-top:7.75pt;width:21.9pt;height:643.8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" fillcolor="#ffc000" stroked="f" strokeweight="1pt"/>
            </w:pict>
          </mc:Fallback>
        </mc:AlternateContent>
      </w:r>
    </w:p>
    <w:p w14:paraId="1E080577" w14:textId="77777777" w:rsidR="00111F3A" w:rsidRDefault="00111F3A"/>
    <w:p w14:paraId="1E080578" w14:textId="77777777" w:rsidR="00111F3A" w:rsidRDefault="00111F3A"/>
    <w:p w14:paraId="1E080579" w14:textId="77777777" w:rsidR="00111F3A" w:rsidRDefault="00111F3A"/>
    <w:p w14:paraId="1E08057A" w14:textId="77777777" w:rsidR="00111F3A" w:rsidRDefault="00111F3A"/>
    <w:p w14:paraId="1E08057B" w14:textId="77777777" w:rsidR="00111F3A" w:rsidRDefault="00111F3A"/>
    <w:p w14:paraId="1E08057C" w14:textId="11F0A731" w:rsidR="00111F3A" w:rsidRDefault="007C2ED0">
      <w:r>
        <w:rPr>
          <w:lang w:eastAsia="en-GB"/>
        </w:rPr>
        <mc:AlternateContent>
          <mc:Choice Requires="wps">
            <w:drawing>
              <wp:anchor distT="0" distB="0" distL="114300" distR="114300" simplePos="0" relativeHeight="251847680" behindDoc="0" locked="0" layoutInCell="1" allowOverlap="1" wp14:anchorId="142BB89F" wp14:editId="275A9420">
                <wp:simplePos x="0" y="0"/>
                <wp:positionH relativeFrom="margin">
                  <wp:align>center</wp:align>
                </wp:positionH>
                <wp:positionV relativeFrom="paragraph">
                  <wp:posOffset>154305</wp:posOffset>
                </wp:positionV>
                <wp:extent cx="6086475" cy="457200"/>
                <wp:effectExtent l="0" t="0" r="28575" b="19050"/>
                <wp:wrapNone/>
                <wp:docPr id="22" name="Oval 22"/>
                <wp:cNvGraphicFramePr/>
                <a:graphic xmlns:a="http://schemas.openxmlformats.org/drawingml/2006/main">
                  <a:graphicData uri="http://schemas.microsoft.com/office/word/2010/wordprocessingShape">
                    <wps:wsp>
                      <wps:cNvSpPr/>
                      <wps:spPr>
                        <a:xfrm>
                          <a:off x="0" y="0"/>
                          <a:ext cx="6086475"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697354" id="Oval 22" o:spid="_x0000_s1026" style="position:absolute;margin-left:0;margin-top:12.15pt;width:479.25pt;height:36pt;z-index:251847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" filled="f" strokecolor="red" strokeweight="1pt">
                <v:stroke joinstyle="miter"/>
                <w10:wrap anchorx="margin"/>
              </v:oval>
            </w:pict>
          </mc:Fallback>
        </mc:AlternateContent>
      </w:r>
    </w:p>
    <w:p w14:paraId="1E08057D" w14:textId="04524255" w:rsidR="00111F3A" w:rsidRDefault="00111F3A"/>
    <w:p w14:paraId="1E08057E" w14:textId="6D8EE980" w:rsidR="00111F3A" w:rsidRDefault="00111F3A"/>
    <w:p w14:paraId="1E08057F" w14:textId="77777777" w:rsidR="00111F3A" w:rsidRDefault="00111F3A"/>
    <w:p w14:paraId="1E080580" w14:textId="77777777" w:rsidR="00111F3A" w:rsidRDefault="00111F3A"/>
    <w:p w14:paraId="1E080581" w14:textId="77777777" w:rsidR="00111F3A" w:rsidRDefault="00111F3A"/>
    <w:p w14:paraId="1E080582" w14:textId="77777777" w:rsidR="00111F3A" w:rsidRDefault="00111F3A"/>
    <w:p w14:paraId="1E080583" w14:textId="77777777" w:rsidR="00111F3A" w:rsidRDefault="00111F3A"/>
    <w:p w14:paraId="1E080584" w14:textId="77777777" w:rsidR="00111F3A" w:rsidRDefault="00111F3A"/>
    <w:p w14:paraId="1E080585" w14:textId="6B1BD793" w:rsidR="00111F3A" w:rsidRDefault="007C2ED0">
      <w:r>
        <w:rPr>
          <w:lang w:eastAsia="en-GB"/>
        </w:rPr>
        <w:drawing>
          <wp:anchor distT="0" distB="0" distL="114300" distR="114300" simplePos="0" relativeHeight="251842560" behindDoc="0" locked="0" layoutInCell="1" allowOverlap="1" wp14:anchorId="1E080672" wp14:editId="21E9A693">
            <wp:simplePos x="0" y="0"/>
            <wp:positionH relativeFrom="column">
              <wp:posOffset>4124325</wp:posOffset>
            </wp:positionH>
            <wp:positionV relativeFrom="paragraph">
              <wp:posOffset>237490</wp:posOffset>
            </wp:positionV>
            <wp:extent cx="750570" cy="200025"/>
            <wp:effectExtent l="0" t="0" r="0"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1013" cy="200143"/>
                    </a:xfrm>
                    <a:prstGeom prst="rect">
                      <a:avLst/>
                    </a:prstGeom>
                    <a:noFill/>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840512" behindDoc="0" locked="0" layoutInCell="1" allowOverlap="1" wp14:anchorId="1E080674" wp14:editId="5565C1A8">
            <wp:simplePos x="0" y="0"/>
            <wp:positionH relativeFrom="column">
              <wp:posOffset>857250</wp:posOffset>
            </wp:positionH>
            <wp:positionV relativeFrom="paragraph">
              <wp:posOffset>218440</wp:posOffset>
            </wp:positionV>
            <wp:extent cx="1322705" cy="25654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2705" cy="256540"/>
                    </a:xfrm>
                    <a:prstGeom prst="rect">
                      <a:avLst/>
                    </a:prstGeom>
                    <a:noFill/>
                  </pic:spPr>
                </pic:pic>
              </a:graphicData>
            </a:graphic>
            <wp14:sizeRelH relativeFrom="page">
              <wp14:pctWidth>0</wp14:pctWidth>
            </wp14:sizeRelH>
            <wp14:sizeRelV relativeFrom="page">
              <wp14:pctHeight>0</wp14:pctHeight>
            </wp14:sizeRelV>
          </wp:anchor>
        </w:drawing>
      </w:r>
    </w:p>
    <w:p w14:paraId="1E080586" w14:textId="77777777" w:rsidR="00111F3A" w:rsidRDefault="00111F3A"/>
    <w:p w14:paraId="1E080587" w14:textId="77777777" w:rsidR="00111F3A" w:rsidRDefault="00111F3A"/>
    <w:p w14:paraId="1E080588" w14:textId="77777777" w:rsidR="00111F3A" w:rsidRDefault="00111F3A"/>
    <w:p w14:paraId="1E080589" w14:textId="77777777" w:rsidR="00111F3A" w:rsidRDefault="00111F3A"/>
    <w:p w14:paraId="1E08058A" w14:textId="77777777" w:rsidR="00111F3A" w:rsidRDefault="00111F3A"/>
    <w:p w14:paraId="1E08058B" w14:textId="77777777" w:rsidR="00111F3A" w:rsidRDefault="00111F3A"/>
    <w:p w14:paraId="1E08058C" w14:textId="77777777" w:rsidR="00111F3A" w:rsidRDefault="00111F3A"/>
    <w:p w14:paraId="1E08058D" w14:textId="77777777" w:rsidR="00111F3A" w:rsidRDefault="00111F3A"/>
    <w:p w14:paraId="1E08058E" w14:textId="77777777" w:rsidR="00111F3A" w:rsidRDefault="00111F3A"/>
    <w:p w14:paraId="1E08058F" w14:textId="77777777" w:rsidR="00111F3A" w:rsidRDefault="00111F3A"/>
    <w:p w14:paraId="1E080590" w14:textId="77777777" w:rsidR="00111F3A" w:rsidRDefault="00111F3A"/>
    <w:p w14:paraId="1E080591" w14:textId="77777777" w:rsidR="00111F3A" w:rsidRDefault="00111F3A"/>
    <w:p w14:paraId="1E080592" w14:textId="77777777" w:rsidR="00111F3A" w:rsidRDefault="00111F3A"/>
    <w:p w14:paraId="1E080593" w14:textId="77777777" w:rsidR="00111F3A" w:rsidRDefault="00111F3A"/>
    <w:p w14:paraId="1E080594" w14:textId="77777777" w:rsidR="00111F3A" w:rsidRDefault="00111F3A"/>
    <w:p w14:paraId="1E080595" w14:textId="185D7F06" w:rsidR="00111F3A" w:rsidRDefault="00662FE5" w:rsidP="006004F0">
      <w:pPr>
        <w:ind w:firstLine="720"/>
      </w:pPr>
      <w:r>
        <w:t>Page 2</w:t>
      </w:r>
    </w:p>
    <w:p w14:paraId="1E080596" w14:textId="77777777" w:rsidR="00131B13" w:rsidRDefault="00131B13">
      <w:pPr>
        <w:rPr>
          <w:lang w:eastAsia="en-GB"/>
        </w:rPr>
      </w:pPr>
    </w:p>
    <w:p w14:paraId="1E080597" w14:textId="19DAB2E6" w:rsidR="00BF5D49" w:rsidRDefault="00684F7A">
      <w:r w:rsidRPr="000B4502">
        <w:rPr>
          <w:lang w:eastAsia="en-GB"/>
        </w:rPr>
        <w:lastRenderedPageBreak/>
        <mc:AlternateContent>
          <mc:Choice Requires="wps">
            <w:drawing>
              <wp:anchor distT="0" distB="0" distL="114300" distR="114300" simplePos="0" relativeHeight="251735040" behindDoc="0" locked="0" layoutInCell="1" allowOverlap="1" wp14:anchorId="1E080678" wp14:editId="22B0EA01">
                <wp:simplePos x="0" y="0"/>
                <wp:positionH relativeFrom="column">
                  <wp:posOffset>3797300</wp:posOffset>
                </wp:positionH>
                <wp:positionV relativeFrom="paragraph">
                  <wp:posOffset>12700</wp:posOffset>
                </wp:positionV>
                <wp:extent cx="3765550" cy="1181100"/>
                <wp:effectExtent l="0" t="0" r="25400" b="19050"/>
                <wp:wrapNone/>
                <wp:docPr id="42" name="Text Box 42"/>
                <wp:cNvGraphicFramePr/>
                <a:graphic xmlns:a="http://schemas.openxmlformats.org/drawingml/2006/main">
                  <a:graphicData uri="http://schemas.microsoft.com/office/word/2010/wordprocessingShape">
                    <wps:wsp>
                      <wps:cNvSpPr txBox="1"/>
                      <wps:spPr>
                        <a:xfrm>
                          <a:off x="0" y="0"/>
                          <a:ext cx="3765550" cy="1181100"/>
                        </a:xfrm>
                        <a:prstGeom prst="rect">
                          <a:avLst/>
                        </a:prstGeom>
                        <a:solidFill>
                          <a:sysClr val="window" lastClr="FFFFFF"/>
                        </a:solidFill>
                        <a:ln w="19050" cap="flat" cmpd="sng" algn="ctr">
                          <a:solidFill>
                            <a:srgbClr val="FFC000"/>
                          </a:solidFill>
                          <a:prstDash val="solid"/>
                          <a:miter lim="800000"/>
                        </a:ln>
                        <a:effectLst/>
                      </wps:spPr>
                      <wps:txbx>
                        <w:txbxContent>
                          <w:p w14:paraId="1E0806F3" w14:textId="77777777" w:rsidR="00C504D6" w:rsidRPr="00701B42" w:rsidRDefault="00C504D6" w:rsidP="00C504D6">
                            <w:pPr>
                              <w:pStyle w:val="NoSpacing"/>
                              <w:jc w:val="center"/>
                              <w:rPr>
                                <w:b/>
                                <w:sz w:val="32"/>
                              </w:rPr>
                            </w:pPr>
                          </w:p>
                          <w:p w14:paraId="1E0806F4" w14:textId="77777777" w:rsidR="00C504D6" w:rsidRPr="00B572AA" w:rsidRDefault="00C504D6" w:rsidP="00C504D6">
                            <w:pPr>
                              <w:pStyle w:val="NoSpacing"/>
                              <w:jc w:val="center"/>
                              <w:rPr>
                                <w:b/>
                                <w:sz w:val="28"/>
                              </w:rPr>
                            </w:pPr>
                            <w:r>
                              <w:rPr>
                                <w:b/>
                                <w:sz w:val="28"/>
                              </w:rPr>
                              <w:t xml:space="preserve">    </w:t>
                            </w:r>
                            <w:r w:rsidRPr="00B572AA">
                              <w:rPr>
                                <w:b/>
                                <w:sz w:val="28"/>
                              </w:rPr>
                              <w:t>HACCP Chart Reference</w:t>
                            </w:r>
                          </w:p>
                          <w:p w14:paraId="1E0806F6" w14:textId="77777777" w:rsidR="00C504D6" w:rsidRDefault="00C504D6" w:rsidP="00C504D6">
                            <w:pPr>
                              <w:pStyle w:val="NoSpacing"/>
                            </w:pPr>
                          </w:p>
                          <w:p w14:paraId="1E0806F7" w14:textId="77777777" w:rsidR="00C504D6" w:rsidRPr="000B4502" w:rsidRDefault="0032125F" w:rsidP="00C504D6">
                            <w:pPr>
                              <w:pStyle w:val="NoSpacing"/>
                              <w:jc w:val="center"/>
                              <w:rPr>
                                <w:color w:val="44546A" w:themeColor="text2"/>
                              </w:rPr>
                            </w:pPr>
                            <w:r>
                              <w:t xml:space="preserve">Temperature controls </w:t>
                            </w:r>
                            <w:r w:rsidR="00C504D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0678" id="Text Box 42" o:spid="_x0000_s1035" type="#_x0000_t202" style="position:absolute;margin-left:299pt;margin-top:1pt;width:296.5pt;height: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" fillcolor="window" strokecolor="#ffc000" strokeweight="1.5pt">
                <v:textbox>
                  <w:txbxContent>
                    <w:p w14:paraId="1E0806F3" w14:textId="77777777" w:rsidR="00C504D6" w:rsidRPr="00701B42" w:rsidRDefault="00C504D6" w:rsidP="00C504D6">
                      <w:pPr>
                        <w:pStyle w:val="NoSpacing"/>
                        <w:jc w:val="center"/>
                        <w:rPr>
                          <w:b/>
                          <w:sz w:val="32"/>
                        </w:rPr>
                      </w:pPr>
                    </w:p>
                    <w:p w14:paraId="1E0806F4" w14:textId="77777777" w:rsidR="00C504D6" w:rsidRPr="00B572AA" w:rsidRDefault="00C504D6" w:rsidP="00C504D6">
                      <w:pPr>
                        <w:pStyle w:val="NoSpacing"/>
                        <w:jc w:val="center"/>
                        <w:rPr>
                          <w:b/>
                          <w:sz w:val="28"/>
                        </w:rPr>
                      </w:pPr>
                      <w:r>
                        <w:rPr>
                          <w:b/>
                          <w:sz w:val="28"/>
                        </w:rPr>
                        <w:t xml:space="preserve">    </w:t>
                      </w:r>
                      <w:r w:rsidRPr="00B572AA">
                        <w:rPr>
                          <w:b/>
                          <w:sz w:val="28"/>
                        </w:rPr>
                        <w:t>HACCP Chart Reference</w:t>
                      </w:r>
                    </w:p>
                    <w:p w14:paraId="1E0806F6" w14:textId="77777777" w:rsidR="00C504D6" w:rsidRDefault="00C504D6" w:rsidP="00C504D6">
                      <w:pPr>
                        <w:pStyle w:val="NoSpacing"/>
                      </w:pPr>
                    </w:p>
                    <w:p w14:paraId="1E0806F7" w14:textId="77777777" w:rsidR="00C504D6" w:rsidRPr="000B4502" w:rsidRDefault="0032125F" w:rsidP="00C504D6">
                      <w:pPr>
                        <w:pStyle w:val="NoSpacing"/>
                        <w:jc w:val="center"/>
                        <w:rPr>
                          <w:color w:val="44546A" w:themeColor="text2"/>
                        </w:rPr>
                      </w:pPr>
                      <w:r>
                        <w:t xml:space="preserve">Temperature controls </w:t>
                      </w:r>
                      <w:r w:rsidR="00C504D6">
                        <w:t xml:space="preserve"> </w:t>
                      </w:r>
                    </w:p>
                  </w:txbxContent>
                </v:textbox>
              </v:shape>
            </w:pict>
          </mc:Fallback>
        </mc:AlternateContent>
      </w:r>
      <w:r w:rsidRPr="00BF5D49">
        <w:rPr>
          <w:lang w:eastAsia="en-GB"/>
        </w:rPr>
        <mc:AlternateContent>
          <mc:Choice Requires="wps">
            <w:drawing>
              <wp:anchor distT="0" distB="0" distL="114300" distR="114300" simplePos="0" relativeHeight="251670528" behindDoc="0" locked="0" layoutInCell="1" allowOverlap="1" wp14:anchorId="1E08067A" wp14:editId="3F62FD69">
                <wp:simplePos x="0" y="0"/>
                <wp:positionH relativeFrom="column">
                  <wp:posOffset>127000</wp:posOffset>
                </wp:positionH>
                <wp:positionV relativeFrom="paragraph">
                  <wp:posOffset>6350</wp:posOffset>
                </wp:positionV>
                <wp:extent cx="3674110" cy="1200150"/>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3674110" cy="1200150"/>
                        </a:xfrm>
                        <a:prstGeom prst="rect">
                          <a:avLst/>
                        </a:prstGeom>
                        <a:solidFill>
                          <a:srgbClr val="FFC000"/>
                        </a:solidFill>
                        <a:ln w="6350">
                          <a:noFill/>
                        </a:ln>
                      </wps:spPr>
                      <wps:txbx>
                        <w:txbxContent>
                          <w:p w14:paraId="1E0806F8" w14:textId="77777777" w:rsidR="004A0802" w:rsidRPr="004A0802" w:rsidRDefault="0053271A" w:rsidP="00B06077">
                            <w:pPr>
                              <w:pStyle w:val="Title"/>
                            </w:pPr>
                            <w:r>
                              <w:rPr>
                                <w:color w:val="44546A" w:themeColor="text2"/>
                                <w:sz w:val="64"/>
                              </w:rPr>
                              <w:t xml:space="preserve">Food </w:t>
                            </w:r>
                            <w:r w:rsidR="00B06077">
                              <w:rPr>
                                <w:color w:val="44546A" w:themeColor="text2"/>
                                <w:sz w:val="64"/>
                              </w:rPr>
                              <w:t xml:space="preserve">Deliveries &amp; </w:t>
                            </w:r>
                            <w:r>
                              <w:rPr>
                                <w:color w:val="44546A" w:themeColor="text2"/>
                                <w:sz w:val="64"/>
                              </w:rPr>
                              <w:t>Storage</w:t>
                            </w:r>
                          </w:p>
                          <w:p w14:paraId="1E0806F9" w14:textId="77777777" w:rsidR="00BF5D49" w:rsidRPr="00701B42" w:rsidRDefault="00701CF8" w:rsidP="00BF5D49">
                            <w:pPr>
                              <w:pStyle w:val="Subtitle"/>
                              <w:rPr>
                                <w:color w:val="44546A" w:themeColor="text2"/>
                                <w:sz w:val="20"/>
                              </w:rPr>
                            </w:pPr>
                            <w:r>
                              <w:rPr>
                                <w:color w:val="44546A" w:themeColor="text2"/>
                                <w:sz w:val="20"/>
                              </w:rPr>
                              <w:t xml:space="preserve">Good Hygiene Practice Guide </w:t>
                            </w:r>
                            <w:r w:rsidR="0032125F">
                              <w:rPr>
                                <w:color w:val="44546A" w:themeColor="text2"/>
                                <w:sz w:val="20"/>
                              </w:rPr>
                              <w:t>Steam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7A" id="Text Box 24" o:spid="_x0000_s1038" type="#_x0000_t202" style="position:absolute;margin-left:10pt;margin-top:.5pt;width:289.3pt;height: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" fillcolor="#ffc000" stroked="f" strokeweight=".5pt">
                <v:textbox>
                  <w:txbxContent>
                    <w:p w14:paraId="1E0806F8" w14:textId="77777777" w:rsidR="004A0802" w:rsidRPr="004A0802" w:rsidRDefault="0053271A" w:rsidP="00B06077">
                      <w:pPr>
                        <w:pStyle w:val="Title"/>
                      </w:pPr>
                      <w:r>
                        <w:rPr>
                          <w:color w:val="44546A" w:themeColor="text2"/>
                          <w:sz w:val="64"/>
                        </w:rPr>
                        <w:t xml:space="preserve">Food </w:t>
                      </w:r>
                      <w:r w:rsidR="00B06077">
                        <w:rPr>
                          <w:color w:val="44546A" w:themeColor="text2"/>
                          <w:sz w:val="64"/>
                        </w:rPr>
                        <w:t xml:space="preserve">Deliveries &amp; </w:t>
                      </w:r>
                      <w:r>
                        <w:rPr>
                          <w:color w:val="44546A" w:themeColor="text2"/>
                          <w:sz w:val="64"/>
                        </w:rPr>
                        <w:t>Storage</w:t>
                      </w:r>
                    </w:p>
                    <w:p w14:paraId="1E0806F9" w14:textId="77777777" w:rsidR="00BF5D49" w:rsidRPr="00701B42" w:rsidRDefault="00701CF8" w:rsidP="00BF5D49">
                      <w:pPr>
                        <w:pStyle w:val="Subtitle"/>
                        <w:rPr>
                          <w:color w:val="44546A" w:themeColor="text2"/>
                          <w:sz w:val="20"/>
                        </w:rPr>
                      </w:pPr>
                      <w:r>
                        <w:rPr>
                          <w:color w:val="44546A" w:themeColor="text2"/>
                          <w:sz w:val="20"/>
                        </w:rPr>
                        <w:t xml:space="preserve">Good Hygiene Practice Guide </w:t>
                      </w:r>
                      <w:r w:rsidR="0032125F">
                        <w:rPr>
                          <w:color w:val="44546A" w:themeColor="text2"/>
                          <w:sz w:val="20"/>
                        </w:rPr>
                        <w:t>Steam 1</w:t>
                      </w:r>
                    </w:p>
                  </w:txbxContent>
                </v:textbox>
              </v:shape>
            </w:pict>
          </mc:Fallback>
        </mc:AlternateContent>
      </w:r>
    </w:p>
    <w:p w14:paraId="1E080598" w14:textId="0C480CD7" w:rsidR="00BF5D49" w:rsidRDefault="0064083A">
      <w:r w:rsidRPr="00DA2ED2">
        <w:rPr>
          <w:lang w:eastAsia="en-GB"/>
        </w:rPr>
        <w:drawing>
          <wp:anchor distT="0" distB="0" distL="114300" distR="114300" simplePos="0" relativeHeight="251786240" behindDoc="0" locked="0" layoutInCell="1" allowOverlap="1" wp14:anchorId="1E080676" wp14:editId="3A85C89E">
            <wp:simplePos x="0" y="0"/>
            <wp:positionH relativeFrom="column">
              <wp:posOffset>4211320</wp:posOffset>
            </wp:positionH>
            <wp:positionV relativeFrom="paragraph">
              <wp:posOffset>5080</wp:posOffset>
            </wp:positionV>
            <wp:extent cx="415290" cy="414068"/>
            <wp:effectExtent l="0" t="0" r="3810" b="5080"/>
            <wp:wrapNone/>
            <wp:docPr id="76" name="Picture 76" descr="C:\Users\moorech2\OneDrive - CPGPLC\Documents\HSE\Policy\FSMS\Icons\White\good-hygiene-prac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ch2\OneDrive - CPGPLC\Documents\HSE\Policy\FSMS\Icons\White\good-hygiene-practic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91" t="14664" r="13877" b="13714"/>
                    <a:stretch/>
                  </pic:blipFill>
                  <pic:spPr bwMode="auto">
                    <a:xfrm>
                      <a:off x="0" y="0"/>
                      <a:ext cx="415290" cy="414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80599" w14:textId="77777777" w:rsidR="00BF5D49" w:rsidRDefault="00BF5D49"/>
    <w:p w14:paraId="1E08059A" w14:textId="77777777" w:rsidR="00BF5D49" w:rsidRDefault="00BF5D49"/>
    <w:p w14:paraId="1E08059B" w14:textId="6396A6B8" w:rsidR="00BF5D49" w:rsidRDefault="00703C65">
      <w:r w:rsidRPr="00853966">
        <w:rPr>
          <w:lang w:eastAsia="en-GB"/>
        </w:rPr>
        <mc:AlternateContent>
          <mc:Choice Requires="wps">
            <w:drawing>
              <wp:anchor distT="0" distB="0" distL="114300" distR="114300" simplePos="0" relativeHeight="251832320" behindDoc="0" locked="0" layoutInCell="1" allowOverlap="1" wp14:anchorId="1E08067E" wp14:editId="3113E50F">
                <wp:simplePos x="0" y="0"/>
                <wp:positionH relativeFrom="margin">
                  <wp:posOffset>425450</wp:posOffset>
                </wp:positionH>
                <wp:positionV relativeFrom="paragraph">
                  <wp:posOffset>142875</wp:posOffset>
                </wp:positionV>
                <wp:extent cx="7131050" cy="8089191"/>
                <wp:effectExtent l="0" t="0" r="0" b="7620"/>
                <wp:wrapNone/>
                <wp:docPr id="115" name="Text Box 115"/>
                <wp:cNvGraphicFramePr/>
                <a:graphic xmlns:a="http://schemas.openxmlformats.org/drawingml/2006/main">
                  <a:graphicData uri="http://schemas.microsoft.com/office/word/2010/wordprocessingShape">
                    <wps:wsp>
                      <wps:cNvSpPr txBox="1"/>
                      <wps:spPr>
                        <a:xfrm>
                          <a:off x="0" y="0"/>
                          <a:ext cx="7131050" cy="8089191"/>
                        </a:xfrm>
                        <a:prstGeom prst="rect">
                          <a:avLst/>
                        </a:prstGeom>
                        <a:solidFill>
                          <a:sysClr val="window" lastClr="FFFFFF"/>
                        </a:solidFill>
                        <a:ln w="6350">
                          <a:noFill/>
                        </a:ln>
                      </wps:spPr>
                      <wps:txbx>
                        <w:txbxContent>
                          <w:p w14:paraId="1E0806FA" w14:textId="77777777" w:rsidR="0032125F" w:rsidRPr="00146F6D" w:rsidRDefault="0032125F" w:rsidP="0032125F">
                            <w:pPr>
                              <w:pStyle w:val="Heading2"/>
                              <w:rPr>
                                <w:sz w:val="40"/>
                              </w:rPr>
                            </w:pPr>
                            <w:r w:rsidRPr="00146F6D">
                              <w:rPr>
                                <w:sz w:val="40"/>
                              </w:rPr>
                              <w:t xml:space="preserve">Temperature Monitoring </w:t>
                            </w:r>
                            <w:r>
                              <w:rPr>
                                <w:sz w:val="40"/>
                              </w:rPr>
                              <w:t xml:space="preserve">- </w:t>
                            </w:r>
                            <w:r w:rsidRPr="00146F6D">
                              <w:rPr>
                                <w:sz w:val="40"/>
                              </w:rPr>
                              <w:t>Food Simulant</w:t>
                            </w:r>
                          </w:p>
                          <w:p w14:paraId="1E0806FB" w14:textId="77777777" w:rsidR="0032125F" w:rsidRPr="00146F6D" w:rsidRDefault="0032125F" w:rsidP="0032125F">
                            <w:pPr>
                              <w:pStyle w:val="Heading2"/>
                              <w:rPr>
                                <w:rFonts w:asciiTheme="minorHAnsi" w:hAnsiTheme="minorHAnsi" w:cstheme="minorHAnsi"/>
                                <w:b/>
                                <w:sz w:val="22"/>
                                <w:szCs w:val="22"/>
                              </w:rPr>
                            </w:pPr>
                            <w:r w:rsidRPr="00146F6D">
                              <w:rPr>
                                <w:rFonts w:asciiTheme="minorHAnsi" w:hAnsiTheme="minorHAnsi" w:cstheme="minorHAnsi"/>
                                <w:b/>
                                <w:sz w:val="22"/>
                                <w:szCs w:val="22"/>
                              </w:rPr>
                              <w:t>Compass Guidance:</w:t>
                            </w:r>
                          </w:p>
                          <w:p w14:paraId="1E0806FC" w14:textId="15A50FE4" w:rsidR="0032125F" w:rsidRPr="00146F6D"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Measuring temperatures by probing a food simulant is considered to be the best method o</w:t>
                            </w:r>
                            <w:r>
                              <w:rPr>
                                <w:rFonts w:asciiTheme="minorHAnsi" w:hAnsiTheme="minorHAnsi" w:cstheme="minorHAnsi"/>
                                <w:sz w:val="22"/>
                                <w:szCs w:val="22"/>
                              </w:rPr>
                              <w:t xml:space="preserve">f temperature monitoring, as it is quick, avoids probing and damaging actual food items, and </w:t>
                            </w:r>
                            <w:r w:rsidRPr="00146F6D">
                              <w:rPr>
                                <w:rFonts w:asciiTheme="minorHAnsi" w:hAnsiTheme="minorHAnsi" w:cstheme="minorHAnsi"/>
                                <w:sz w:val="22"/>
                                <w:szCs w:val="22"/>
                              </w:rPr>
                              <w:t>provide</w:t>
                            </w:r>
                            <w:r>
                              <w:rPr>
                                <w:rFonts w:asciiTheme="minorHAnsi" w:hAnsiTheme="minorHAnsi" w:cstheme="minorHAnsi"/>
                                <w:sz w:val="22"/>
                                <w:szCs w:val="22"/>
                              </w:rPr>
                              <w:t>s</w:t>
                            </w:r>
                            <w:r w:rsidRPr="00146F6D">
                              <w:rPr>
                                <w:rFonts w:asciiTheme="minorHAnsi" w:hAnsiTheme="minorHAnsi" w:cstheme="minorHAnsi"/>
                                <w:sz w:val="22"/>
                                <w:szCs w:val="22"/>
                              </w:rPr>
                              <w:t xml:space="preserve"> the most accurate indication of the overall refrigerator performance</w:t>
                            </w:r>
                            <w:r w:rsidR="002F7746">
                              <w:rPr>
                                <w:rFonts w:asciiTheme="minorHAnsi" w:hAnsiTheme="minorHAnsi" w:cstheme="minorHAnsi"/>
                                <w:sz w:val="22"/>
                                <w:szCs w:val="22"/>
                              </w:rPr>
                              <w:t>.</w:t>
                            </w:r>
                          </w:p>
                          <w:p w14:paraId="1E0806FD" w14:textId="77777777" w:rsidR="0032125F" w:rsidRDefault="0032125F" w:rsidP="0032125F">
                            <w:pPr>
                              <w:pStyle w:val="Heading2"/>
                              <w:rPr>
                                <w:rFonts w:asciiTheme="minorHAnsi" w:hAnsiTheme="minorHAnsi" w:cstheme="minorHAnsi"/>
                                <w:sz w:val="22"/>
                                <w:szCs w:val="22"/>
                              </w:rPr>
                            </w:pPr>
                          </w:p>
                          <w:p w14:paraId="1E0806FE" w14:textId="77777777" w:rsidR="0032125F" w:rsidRPr="00146F6D"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Please do not use a food simulant in a freezer as there is a high risk of accidentally piercing the hand when attempting to force the probe thermometer into it.</w:t>
                            </w:r>
                          </w:p>
                          <w:p w14:paraId="1E0806FF" w14:textId="77777777" w:rsidR="0032125F" w:rsidRDefault="0032125F" w:rsidP="0032125F">
                            <w:pPr>
                              <w:pStyle w:val="Heading2"/>
                              <w:rPr>
                                <w:rFonts w:asciiTheme="minorHAnsi" w:hAnsiTheme="minorHAnsi" w:cstheme="minorHAnsi"/>
                                <w:sz w:val="22"/>
                                <w:szCs w:val="22"/>
                              </w:rPr>
                            </w:pPr>
                          </w:p>
                          <w:p w14:paraId="1E080700" w14:textId="77777777" w:rsidR="0032125F"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Manufactured food simulants may be purchased or you can use</w:t>
                            </w:r>
                            <w:r>
                              <w:rPr>
                                <w:rFonts w:asciiTheme="minorHAnsi" w:hAnsiTheme="minorHAnsi" w:cstheme="minorHAnsi"/>
                                <w:sz w:val="22"/>
                                <w:szCs w:val="22"/>
                              </w:rPr>
                              <w:t>:</w:t>
                            </w:r>
                          </w:p>
                          <w:p w14:paraId="1E080701" w14:textId="77777777" w:rsidR="0032125F" w:rsidRDefault="0032125F" w:rsidP="0032125F">
                            <w:pPr>
                              <w:pStyle w:val="Heading2"/>
                              <w:numPr>
                                <w:ilvl w:val="0"/>
                                <w:numId w:val="5"/>
                              </w:numPr>
                              <w:rPr>
                                <w:rFonts w:asciiTheme="minorHAnsi" w:hAnsiTheme="minorHAnsi" w:cstheme="minorHAnsi"/>
                                <w:sz w:val="22"/>
                                <w:szCs w:val="22"/>
                              </w:rPr>
                            </w:pPr>
                            <w:r>
                              <w:rPr>
                                <w:rFonts w:asciiTheme="minorHAnsi" w:hAnsiTheme="minorHAnsi" w:cstheme="minorHAnsi"/>
                                <w:sz w:val="22"/>
                                <w:szCs w:val="22"/>
                              </w:rPr>
                              <w:t>Blocks of butter, margarine or lard</w:t>
                            </w:r>
                          </w:p>
                          <w:p w14:paraId="1E080702" w14:textId="77777777" w:rsidR="0032125F" w:rsidRDefault="0032125F" w:rsidP="0032125F">
                            <w:pPr>
                              <w:pStyle w:val="Heading2"/>
                              <w:numPr>
                                <w:ilvl w:val="0"/>
                                <w:numId w:val="5"/>
                              </w:numPr>
                              <w:rPr>
                                <w:rFonts w:asciiTheme="minorHAnsi" w:hAnsiTheme="minorHAnsi" w:cstheme="minorHAnsi"/>
                                <w:sz w:val="22"/>
                                <w:szCs w:val="22"/>
                              </w:rPr>
                            </w:pPr>
                            <w:r>
                              <w:rPr>
                                <w:rFonts w:asciiTheme="minorHAnsi" w:hAnsiTheme="minorHAnsi" w:cstheme="minorHAnsi"/>
                                <w:sz w:val="22"/>
                                <w:szCs w:val="22"/>
                              </w:rPr>
                              <w:t>Pots of jelly</w:t>
                            </w:r>
                          </w:p>
                          <w:p w14:paraId="1E080703" w14:textId="77777777" w:rsidR="0032125F" w:rsidRPr="00780BDB" w:rsidRDefault="0032125F" w:rsidP="0032125F">
                            <w:r>
                              <w:t>Water is not recommended to be used as a food simulant</w:t>
                            </w:r>
                          </w:p>
                          <w:p w14:paraId="1E080704" w14:textId="77777777" w:rsidR="0032125F" w:rsidRDefault="0032125F" w:rsidP="0032125F">
                            <w:pPr>
                              <w:pStyle w:val="Heading2"/>
                              <w:rPr>
                                <w:rFonts w:asciiTheme="minorHAnsi" w:hAnsiTheme="minorHAnsi" w:cstheme="minorHAnsi"/>
                                <w:sz w:val="22"/>
                                <w:szCs w:val="22"/>
                              </w:rPr>
                            </w:pPr>
                          </w:p>
                          <w:p w14:paraId="1E080706" w14:textId="6A9F64E7" w:rsidR="0032125F" w:rsidRDefault="0032125F" w:rsidP="0032125F">
                            <w:pPr>
                              <w:pStyle w:val="Heading2"/>
                              <w:rPr>
                                <w:rFonts w:asciiTheme="minorHAnsi" w:hAnsiTheme="minorHAnsi" w:cstheme="minorHAnsi"/>
                                <w:sz w:val="22"/>
                                <w:szCs w:val="22"/>
                              </w:rPr>
                            </w:pPr>
                            <w:r>
                              <w:rPr>
                                <w:rFonts w:asciiTheme="minorHAnsi" w:hAnsiTheme="minorHAnsi" w:cstheme="minorHAnsi"/>
                                <w:sz w:val="22"/>
                                <w:szCs w:val="22"/>
                              </w:rPr>
                              <w:t xml:space="preserve">Ensure all food simulants are </w:t>
                            </w:r>
                            <w:r w:rsidRPr="00146F6D">
                              <w:rPr>
                                <w:rFonts w:asciiTheme="minorHAnsi" w:hAnsiTheme="minorHAnsi" w:cstheme="minorHAnsi"/>
                                <w:sz w:val="22"/>
                                <w:szCs w:val="22"/>
                              </w:rPr>
                              <w:t>clearly label</w:t>
                            </w:r>
                            <w:r>
                              <w:rPr>
                                <w:rFonts w:asciiTheme="minorHAnsi" w:hAnsiTheme="minorHAnsi" w:cstheme="minorHAnsi"/>
                                <w:sz w:val="22"/>
                                <w:szCs w:val="22"/>
                              </w:rPr>
                              <w:t xml:space="preserve">led - </w:t>
                            </w:r>
                            <w:r w:rsidRPr="00146F6D">
                              <w:rPr>
                                <w:rFonts w:asciiTheme="minorHAnsi" w:hAnsiTheme="minorHAnsi" w:cstheme="minorHAnsi"/>
                                <w:sz w:val="22"/>
                                <w:szCs w:val="22"/>
                              </w:rPr>
                              <w:t>‘Temperature Mo</w:t>
                            </w:r>
                            <w:r>
                              <w:rPr>
                                <w:rFonts w:asciiTheme="minorHAnsi" w:hAnsiTheme="minorHAnsi" w:cstheme="minorHAnsi"/>
                                <w:sz w:val="22"/>
                                <w:szCs w:val="22"/>
                              </w:rPr>
                              <w:t>nitoring – Not for Consumption”</w:t>
                            </w:r>
                          </w:p>
                          <w:p w14:paraId="2224534D" w14:textId="77777777" w:rsidR="007C2ED0" w:rsidRPr="007C2ED0" w:rsidRDefault="007C2ED0" w:rsidP="006004F0"/>
                          <w:p w14:paraId="1E080707" w14:textId="77777777" w:rsidR="0032125F" w:rsidRPr="00146F6D" w:rsidRDefault="0032125F" w:rsidP="0032125F">
                            <w:pPr>
                              <w:ind w:firstLine="720"/>
                            </w:pPr>
                            <w:r w:rsidRPr="00780BDB">
                              <w:rPr>
                                <w:lang w:eastAsia="en-GB"/>
                              </w:rPr>
                              <w:drawing>
                                <wp:inline distT="0" distB="0" distL="0" distR="0" wp14:anchorId="1E0807A2" wp14:editId="1E0807A3">
                                  <wp:extent cx="2755900" cy="2604892"/>
                                  <wp:effectExtent l="0" t="0" r="635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0081" cy="2608844"/>
                                          </a:xfrm>
                                          <a:prstGeom prst="rect">
                                            <a:avLst/>
                                          </a:prstGeom>
                                          <a:noFill/>
                                          <a:ln>
                                            <a:noFill/>
                                          </a:ln>
                                        </pic:spPr>
                                      </pic:pic>
                                    </a:graphicData>
                                  </a:graphic>
                                </wp:inline>
                              </w:drawing>
                            </w:r>
                            <w:r>
                              <w:tab/>
                            </w:r>
                            <w:r w:rsidRPr="00780BDB">
                              <w:rPr>
                                <w:lang w:eastAsia="en-GB"/>
                              </w:rPr>
                              <w:drawing>
                                <wp:inline distT="0" distB="0" distL="0" distR="0" wp14:anchorId="1E0807A4" wp14:editId="1E0807A5">
                                  <wp:extent cx="2699511" cy="2609097"/>
                                  <wp:effectExtent l="0" t="0" r="5715"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490" cy="2641938"/>
                                          </a:xfrm>
                                          <a:prstGeom prst="rect">
                                            <a:avLst/>
                                          </a:prstGeom>
                                          <a:noFill/>
                                          <a:ln>
                                            <a:noFill/>
                                          </a:ln>
                                        </pic:spPr>
                                      </pic:pic>
                                    </a:graphicData>
                                  </a:graphic>
                                </wp:inline>
                              </w:drawing>
                            </w:r>
                          </w:p>
                          <w:p w14:paraId="1E080708" w14:textId="77777777" w:rsidR="0032125F" w:rsidRDefault="0032125F" w:rsidP="0032125F">
                            <w:pPr>
                              <w:pStyle w:val="Heading2"/>
                              <w:rPr>
                                <w:rFonts w:asciiTheme="minorHAnsi" w:hAnsiTheme="minorHAnsi" w:cstheme="minorHAnsi"/>
                                <w:sz w:val="22"/>
                                <w:szCs w:val="22"/>
                              </w:rPr>
                            </w:pPr>
                          </w:p>
                          <w:p w14:paraId="1E080709" w14:textId="77777777" w:rsidR="0032125F" w:rsidRDefault="0032125F" w:rsidP="0032125F">
                            <w:pPr>
                              <w:pStyle w:val="Heading2"/>
                              <w:rPr>
                                <w:rFonts w:asciiTheme="minorHAnsi" w:hAnsiTheme="minorHAnsi" w:cstheme="minorHAnsi"/>
                                <w:sz w:val="22"/>
                                <w:szCs w:val="22"/>
                              </w:rPr>
                            </w:pPr>
                          </w:p>
                          <w:p w14:paraId="1E08070A" w14:textId="3E892074" w:rsidR="0032125F" w:rsidRPr="00146F6D"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 xml:space="preserve">Check temperatures by piercing the </w:t>
                            </w:r>
                            <w:r>
                              <w:rPr>
                                <w:rFonts w:asciiTheme="minorHAnsi" w:hAnsiTheme="minorHAnsi" w:cstheme="minorHAnsi"/>
                                <w:sz w:val="22"/>
                                <w:szCs w:val="22"/>
                              </w:rPr>
                              <w:t xml:space="preserve">food simulant or the jelly pot </w:t>
                            </w:r>
                            <w:r w:rsidRPr="00146F6D">
                              <w:rPr>
                                <w:rFonts w:asciiTheme="minorHAnsi" w:hAnsiTheme="minorHAnsi" w:cstheme="minorHAnsi"/>
                                <w:sz w:val="22"/>
                                <w:szCs w:val="22"/>
                              </w:rPr>
                              <w:t>lid at the appropriate day and time</w:t>
                            </w:r>
                            <w:r>
                              <w:rPr>
                                <w:rFonts w:asciiTheme="minorHAnsi" w:hAnsiTheme="minorHAnsi" w:cstheme="minorHAnsi"/>
                                <w:sz w:val="22"/>
                                <w:szCs w:val="22"/>
                              </w:rPr>
                              <w:t xml:space="preserve">, and record the findings on the </w:t>
                            </w:r>
                            <w:r w:rsidRPr="00152F05">
                              <w:rPr>
                                <w:rFonts w:asciiTheme="minorHAnsi" w:hAnsiTheme="minorHAnsi" w:cstheme="minorHAnsi"/>
                                <w:b/>
                                <w:sz w:val="22"/>
                                <w:szCs w:val="22"/>
                              </w:rPr>
                              <w:t xml:space="preserve">Refrigerator </w:t>
                            </w:r>
                            <w:r>
                              <w:rPr>
                                <w:rFonts w:asciiTheme="minorHAnsi" w:hAnsiTheme="minorHAnsi" w:cstheme="minorHAnsi"/>
                                <w:b/>
                                <w:sz w:val="22"/>
                                <w:szCs w:val="22"/>
                              </w:rPr>
                              <w:t xml:space="preserve">/ Freezer </w:t>
                            </w:r>
                            <w:r w:rsidRPr="00152F05">
                              <w:rPr>
                                <w:rFonts w:asciiTheme="minorHAnsi" w:hAnsiTheme="minorHAnsi" w:cstheme="minorHAnsi"/>
                                <w:b/>
                                <w:sz w:val="22"/>
                                <w:szCs w:val="22"/>
                              </w:rPr>
                              <w:t>Temperature Record</w:t>
                            </w:r>
                            <w:r>
                              <w:rPr>
                                <w:rFonts w:asciiTheme="minorHAnsi" w:hAnsiTheme="minorHAnsi" w:cstheme="minorHAnsi"/>
                                <w:b/>
                                <w:sz w:val="22"/>
                                <w:szCs w:val="22"/>
                              </w:rPr>
                              <w:t xml:space="preserve"> </w:t>
                            </w:r>
                            <w:r w:rsidR="00BB6D9D">
                              <w:rPr>
                                <w:rFonts w:asciiTheme="minorHAnsi" w:hAnsiTheme="minorHAnsi" w:cstheme="minorHAnsi"/>
                                <w:sz w:val="22"/>
                                <w:szCs w:val="22"/>
                              </w:rPr>
                              <w:t>sheet.</w:t>
                            </w:r>
                          </w:p>
                          <w:p w14:paraId="1E08070B" w14:textId="77777777" w:rsidR="0032125F" w:rsidRDefault="0032125F" w:rsidP="0032125F">
                            <w:pPr>
                              <w:pStyle w:val="Heading2"/>
                              <w:rPr>
                                <w:rFonts w:asciiTheme="minorHAnsi" w:hAnsiTheme="minorHAnsi" w:cstheme="minorHAnsi"/>
                                <w:sz w:val="22"/>
                                <w:szCs w:val="22"/>
                              </w:rPr>
                            </w:pPr>
                          </w:p>
                          <w:p w14:paraId="1E08070C" w14:textId="77E45495" w:rsidR="0032125F" w:rsidRPr="00146F6D"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Replace food simulant jelly container</w:t>
                            </w:r>
                            <w:r>
                              <w:rPr>
                                <w:rFonts w:asciiTheme="minorHAnsi" w:hAnsiTheme="minorHAnsi" w:cstheme="minorHAnsi"/>
                                <w:sz w:val="22"/>
                                <w:szCs w:val="22"/>
                              </w:rPr>
                              <w:t>s</w:t>
                            </w:r>
                            <w:r w:rsidRPr="00146F6D">
                              <w:rPr>
                                <w:rFonts w:asciiTheme="minorHAnsi" w:hAnsiTheme="minorHAnsi" w:cstheme="minorHAnsi"/>
                                <w:sz w:val="22"/>
                                <w:szCs w:val="22"/>
                              </w:rPr>
                              <w:t xml:space="preserve"> every week</w:t>
                            </w:r>
                            <w:r>
                              <w:rPr>
                                <w:rFonts w:asciiTheme="minorHAnsi" w:hAnsiTheme="minorHAnsi" w:cstheme="minorHAnsi"/>
                                <w:sz w:val="22"/>
                                <w:szCs w:val="22"/>
                              </w:rPr>
                              <w:t>. Blocks of butter, margarine, or lard may be replaced monthly</w:t>
                            </w:r>
                            <w:r w:rsidR="00BB6D9D">
                              <w:rPr>
                                <w:rFonts w:asciiTheme="minorHAnsi" w:hAnsiTheme="minorHAnsi" w:cstheme="minorHAnsi"/>
                                <w:sz w:val="22"/>
                                <w:szCs w:val="22"/>
                              </w:rPr>
                              <w:t>.</w:t>
                            </w:r>
                          </w:p>
                          <w:p w14:paraId="1E08070D" w14:textId="77777777" w:rsidR="0032125F" w:rsidRDefault="0032125F" w:rsidP="0032125F">
                            <w:pPr>
                              <w:rPr>
                                <w:rFonts w:cstheme="minorHAnsi"/>
                              </w:rPr>
                            </w:pPr>
                          </w:p>
                          <w:p w14:paraId="1E08070E" w14:textId="77777777" w:rsidR="0032125F" w:rsidRPr="00FD189F" w:rsidRDefault="0032125F" w:rsidP="0032125F">
                            <w:pPr>
                              <w:pStyle w:val="Heading2"/>
                              <w:rPr>
                                <w:rFonts w:asciiTheme="minorHAnsi" w:hAnsiTheme="minorHAnsi" w:cstheme="minorHAnsi"/>
                                <w:sz w:val="22"/>
                                <w:szCs w:val="22"/>
                              </w:rPr>
                            </w:pPr>
                            <w:r w:rsidRPr="00FD189F">
                              <w:rPr>
                                <w:rFonts w:asciiTheme="minorHAnsi" w:hAnsiTheme="minorHAnsi" w:cstheme="minorHAnsi"/>
                                <w:sz w:val="22"/>
                                <w:szCs w:val="22"/>
                              </w:rPr>
                              <w:t xml:space="preserve">    </w:t>
                            </w:r>
                          </w:p>
                          <w:p w14:paraId="1E08070F" w14:textId="77777777" w:rsidR="0032125F" w:rsidRPr="00FD189F" w:rsidRDefault="0032125F" w:rsidP="0032125F">
                            <w:pPr>
                              <w:pStyle w:val="Heading2"/>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7E" id="Text Box 115" o:spid="_x0000_s1037" type="#_x0000_t202" style="position:absolute;margin-left:33.5pt;margin-top:11.25pt;width:561.5pt;height:636.9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" fillcolor="window" stroked="f" strokeweight=".5pt">
                <v:textbox>
                  <w:txbxContent>
                    <w:p w14:paraId="1E0806FA" w14:textId="77777777" w:rsidR="0032125F" w:rsidRPr="00146F6D" w:rsidRDefault="0032125F" w:rsidP="0032125F">
                      <w:pPr>
                        <w:pStyle w:val="Heading2"/>
                        <w:rPr>
                          <w:sz w:val="40"/>
                        </w:rPr>
                      </w:pPr>
                      <w:r w:rsidRPr="00146F6D">
                        <w:rPr>
                          <w:sz w:val="40"/>
                        </w:rPr>
                        <w:t xml:space="preserve">Temperature Monitoring </w:t>
                      </w:r>
                      <w:r>
                        <w:rPr>
                          <w:sz w:val="40"/>
                        </w:rPr>
                        <w:t xml:space="preserve">- </w:t>
                      </w:r>
                      <w:r w:rsidRPr="00146F6D">
                        <w:rPr>
                          <w:sz w:val="40"/>
                        </w:rPr>
                        <w:t>Food Simulant</w:t>
                      </w:r>
                    </w:p>
                    <w:p w14:paraId="1E0806FB" w14:textId="77777777" w:rsidR="0032125F" w:rsidRPr="00146F6D" w:rsidRDefault="0032125F" w:rsidP="0032125F">
                      <w:pPr>
                        <w:pStyle w:val="Heading2"/>
                        <w:rPr>
                          <w:rFonts w:asciiTheme="minorHAnsi" w:hAnsiTheme="minorHAnsi" w:cstheme="minorHAnsi"/>
                          <w:b/>
                          <w:sz w:val="22"/>
                          <w:szCs w:val="22"/>
                        </w:rPr>
                      </w:pPr>
                      <w:r w:rsidRPr="00146F6D">
                        <w:rPr>
                          <w:rFonts w:asciiTheme="minorHAnsi" w:hAnsiTheme="minorHAnsi" w:cstheme="minorHAnsi"/>
                          <w:b/>
                          <w:sz w:val="22"/>
                          <w:szCs w:val="22"/>
                        </w:rPr>
                        <w:t>Compass Guidance:</w:t>
                      </w:r>
                    </w:p>
                    <w:p w14:paraId="1E0806FC" w14:textId="15A50FE4" w:rsidR="0032125F" w:rsidRPr="00146F6D"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Measuring temperatures by probing a food simulant is considered to be the best method o</w:t>
                      </w:r>
                      <w:r>
                        <w:rPr>
                          <w:rFonts w:asciiTheme="minorHAnsi" w:hAnsiTheme="minorHAnsi" w:cstheme="minorHAnsi"/>
                          <w:sz w:val="22"/>
                          <w:szCs w:val="22"/>
                        </w:rPr>
                        <w:t xml:space="preserve">f temperature monitoring, as it is quick, avoids probing and damaging actual food items, and </w:t>
                      </w:r>
                      <w:r w:rsidRPr="00146F6D">
                        <w:rPr>
                          <w:rFonts w:asciiTheme="minorHAnsi" w:hAnsiTheme="minorHAnsi" w:cstheme="minorHAnsi"/>
                          <w:sz w:val="22"/>
                          <w:szCs w:val="22"/>
                        </w:rPr>
                        <w:t>provide</w:t>
                      </w:r>
                      <w:r>
                        <w:rPr>
                          <w:rFonts w:asciiTheme="minorHAnsi" w:hAnsiTheme="minorHAnsi" w:cstheme="minorHAnsi"/>
                          <w:sz w:val="22"/>
                          <w:szCs w:val="22"/>
                        </w:rPr>
                        <w:t>s</w:t>
                      </w:r>
                      <w:r w:rsidRPr="00146F6D">
                        <w:rPr>
                          <w:rFonts w:asciiTheme="minorHAnsi" w:hAnsiTheme="minorHAnsi" w:cstheme="minorHAnsi"/>
                          <w:sz w:val="22"/>
                          <w:szCs w:val="22"/>
                        </w:rPr>
                        <w:t xml:space="preserve"> the most accurate indication of the overall refrigerator performance</w:t>
                      </w:r>
                      <w:r w:rsidR="002F7746">
                        <w:rPr>
                          <w:rFonts w:asciiTheme="minorHAnsi" w:hAnsiTheme="minorHAnsi" w:cstheme="minorHAnsi"/>
                          <w:sz w:val="22"/>
                          <w:szCs w:val="22"/>
                        </w:rPr>
                        <w:t>.</w:t>
                      </w:r>
                    </w:p>
                    <w:p w14:paraId="1E0806FD" w14:textId="77777777" w:rsidR="0032125F" w:rsidRDefault="0032125F" w:rsidP="0032125F">
                      <w:pPr>
                        <w:pStyle w:val="Heading2"/>
                        <w:rPr>
                          <w:rFonts w:asciiTheme="minorHAnsi" w:hAnsiTheme="minorHAnsi" w:cstheme="minorHAnsi"/>
                          <w:sz w:val="22"/>
                          <w:szCs w:val="22"/>
                        </w:rPr>
                      </w:pPr>
                    </w:p>
                    <w:p w14:paraId="1E0806FE" w14:textId="77777777" w:rsidR="0032125F" w:rsidRPr="00146F6D"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Please do not use a food simulant in a freezer as there is a high risk of accidentally piercing the hand when attempting to force the probe thermometer into it.</w:t>
                      </w:r>
                    </w:p>
                    <w:p w14:paraId="1E0806FF" w14:textId="77777777" w:rsidR="0032125F" w:rsidRDefault="0032125F" w:rsidP="0032125F">
                      <w:pPr>
                        <w:pStyle w:val="Heading2"/>
                        <w:rPr>
                          <w:rFonts w:asciiTheme="minorHAnsi" w:hAnsiTheme="minorHAnsi" w:cstheme="minorHAnsi"/>
                          <w:sz w:val="22"/>
                          <w:szCs w:val="22"/>
                        </w:rPr>
                      </w:pPr>
                    </w:p>
                    <w:p w14:paraId="1E080700" w14:textId="77777777" w:rsidR="0032125F"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Manufactured food simulants may be purchased or you can use</w:t>
                      </w:r>
                      <w:r>
                        <w:rPr>
                          <w:rFonts w:asciiTheme="minorHAnsi" w:hAnsiTheme="minorHAnsi" w:cstheme="minorHAnsi"/>
                          <w:sz w:val="22"/>
                          <w:szCs w:val="22"/>
                        </w:rPr>
                        <w:t>:</w:t>
                      </w:r>
                    </w:p>
                    <w:p w14:paraId="1E080701" w14:textId="77777777" w:rsidR="0032125F" w:rsidRDefault="0032125F" w:rsidP="0032125F">
                      <w:pPr>
                        <w:pStyle w:val="Heading2"/>
                        <w:numPr>
                          <w:ilvl w:val="0"/>
                          <w:numId w:val="5"/>
                        </w:numPr>
                        <w:rPr>
                          <w:rFonts w:asciiTheme="minorHAnsi" w:hAnsiTheme="minorHAnsi" w:cstheme="minorHAnsi"/>
                          <w:sz w:val="22"/>
                          <w:szCs w:val="22"/>
                        </w:rPr>
                      </w:pPr>
                      <w:r>
                        <w:rPr>
                          <w:rFonts w:asciiTheme="minorHAnsi" w:hAnsiTheme="minorHAnsi" w:cstheme="minorHAnsi"/>
                          <w:sz w:val="22"/>
                          <w:szCs w:val="22"/>
                        </w:rPr>
                        <w:t>Blocks of butter, margarine or lard</w:t>
                      </w:r>
                    </w:p>
                    <w:p w14:paraId="1E080702" w14:textId="77777777" w:rsidR="0032125F" w:rsidRDefault="0032125F" w:rsidP="0032125F">
                      <w:pPr>
                        <w:pStyle w:val="Heading2"/>
                        <w:numPr>
                          <w:ilvl w:val="0"/>
                          <w:numId w:val="5"/>
                        </w:numPr>
                        <w:rPr>
                          <w:rFonts w:asciiTheme="minorHAnsi" w:hAnsiTheme="minorHAnsi" w:cstheme="minorHAnsi"/>
                          <w:sz w:val="22"/>
                          <w:szCs w:val="22"/>
                        </w:rPr>
                      </w:pPr>
                      <w:r>
                        <w:rPr>
                          <w:rFonts w:asciiTheme="minorHAnsi" w:hAnsiTheme="minorHAnsi" w:cstheme="minorHAnsi"/>
                          <w:sz w:val="22"/>
                          <w:szCs w:val="22"/>
                        </w:rPr>
                        <w:t>Pots of jelly</w:t>
                      </w:r>
                    </w:p>
                    <w:p w14:paraId="1E080703" w14:textId="77777777" w:rsidR="0032125F" w:rsidRPr="00780BDB" w:rsidRDefault="0032125F" w:rsidP="0032125F">
                      <w:r>
                        <w:t>Water is not recommended to be used as a food simulant</w:t>
                      </w:r>
                    </w:p>
                    <w:p w14:paraId="1E080704" w14:textId="77777777" w:rsidR="0032125F" w:rsidRDefault="0032125F" w:rsidP="0032125F">
                      <w:pPr>
                        <w:pStyle w:val="Heading2"/>
                        <w:rPr>
                          <w:rFonts w:asciiTheme="minorHAnsi" w:hAnsiTheme="minorHAnsi" w:cstheme="minorHAnsi"/>
                          <w:sz w:val="22"/>
                          <w:szCs w:val="22"/>
                        </w:rPr>
                      </w:pPr>
                    </w:p>
                    <w:p w14:paraId="1E080706" w14:textId="6A9F64E7" w:rsidR="0032125F" w:rsidRDefault="0032125F" w:rsidP="0032125F">
                      <w:pPr>
                        <w:pStyle w:val="Heading2"/>
                        <w:rPr>
                          <w:rFonts w:asciiTheme="minorHAnsi" w:hAnsiTheme="minorHAnsi" w:cstheme="minorHAnsi"/>
                          <w:sz w:val="22"/>
                          <w:szCs w:val="22"/>
                        </w:rPr>
                      </w:pPr>
                      <w:r>
                        <w:rPr>
                          <w:rFonts w:asciiTheme="minorHAnsi" w:hAnsiTheme="minorHAnsi" w:cstheme="minorHAnsi"/>
                          <w:sz w:val="22"/>
                          <w:szCs w:val="22"/>
                        </w:rPr>
                        <w:t xml:space="preserve">Ensure all food simulants are </w:t>
                      </w:r>
                      <w:r w:rsidRPr="00146F6D">
                        <w:rPr>
                          <w:rFonts w:asciiTheme="minorHAnsi" w:hAnsiTheme="minorHAnsi" w:cstheme="minorHAnsi"/>
                          <w:sz w:val="22"/>
                          <w:szCs w:val="22"/>
                        </w:rPr>
                        <w:t>clearly label</w:t>
                      </w:r>
                      <w:r>
                        <w:rPr>
                          <w:rFonts w:asciiTheme="minorHAnsi" w:hAnsiTheme="minorHAnsi" w:cstheme="minorHAnsi"/>
                          <w:sz w:val="22"/>
                          <w:szCs w:val="22"/>
                        </w:rPr>
                        <w:t xml:space="preserve">led - </w:t>
                      </w:r>
                      <w:r w:rsidRPr="00146F6D">
                        <w:rPr>
                          <w:rFonts w:asciiTheme="minorHAnsi" w:hAnsiTheme="minorHAnsi" w:cstheme="minorHAnsi"/>
                          <w:sz w:val="22"/>
                          <w:szCs w:val="22"/>
                        </w:rPr>
                        <w:t>‘Temperature Mo</w:t>
                      </w:r>
                      <w:r>
                        <w:rPr>
                          <w:rFonts w:asciiTheme="minorHAnsi" w:hAnsiTheme="minorHAnsi" w:cstheme="minorHAnsi"/>
                          <w:sz w:val="22"/>
                          <w:szCs w:val="22"/>
                        </w:rPr>
                        <w:t>nitoring – Not for Consumption”</w:t>
                      </w:r>
                    </w:p>
                    <w:p w14:paraId="2224534D" w14:textId="77777777" w:rsidR="007C2ED0" w:rsidRPr="007C2ED0" w:rsidRDefault="007C2ED0" w:rsidP="006004F0"/>
                    <w:p w14:paraId="1E080707" w14:textId="77777777" w:rsidR="0032125F" w:rsidRPr="00146F6D" w:rsidRDefault="0032125F" w:rsidP="0032125F">
                      <w:pPr>
                        <w:ind w:firstLine="720"/>
                      </w:pPr>
                      <w:r w:rsidRPr="00780BDB">
                        <w:rPr>
                          <w:lang w:eastAsia="en-GB"/>
                        </w:rPr>
                        <w:drawing>
                          <wp:inline distT="0" distB="0" distL="0" distR="0" wp14:anchorId="1E0807A2" wp14:editId="1E0807A3">
                            <wp:extent cx="2755900" cy="2604892"/>
                            <wp:effectExtent l="0" t="0" r="635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0081" cy="2608844"/>
                                    </a:xfrm>
                                    <a:prstGeom prst="rect">
                                      <a:avLst/>
                                    </a:prstGeom>
                                    <a:noFill/>
                                    <a:ln>
                                      <a:noFill/>
                                    </a:ln>
                                  </pic:spPr>
                                </pic:pic>
                              </a:graphicData>
                            </a:graphic>
                          </wp:inline>
                        </w:drawing>
                      </w:r>
                      <w:r>
                        <w:tab/>
                      </w:r>
                      <w:r w:rsidRPr="00780BDB">
                        <w:rPr>
                          <w:lang w:eastAsia="en-GB"/>
                        </w:rPr>
                        <w:drawing>
                          <wp:inline distT="0" distB="0" distL="0" distR="0" wp14:anchorId="1E0807A4" wp14:editId="1E0807A5">
                            <wp:extent cx="2699511" cy="2609097"/>
                            <wp:effectExtent l="0" t="0" r="5715"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490" cy="2641938"/>
                                    </a:xfrm>
                                    <a:prstGeom prst="rect">
                                      <a:avLst/>
                                    </a:prstGeom>
                                    <a:noFill/>
                                    <a:ln>
                                      <a:noFill/>
                                    </a:ln>
                                  </pic:spPr>
                                </pic:pic>
                              </a:graphicData>
                            </a:graphic>
                          </wp:inline>
                        </w:drawing>
                      </w:r>
                    </w:p>
                    <w:p w14:paraId="1E080708" w14:textId="77777777" w:rsidR="0032125F" w:rsidRDefault="0032125F" w:rsidP="0032125F">
                      <w:pPr>
                        <w:pStyle w:val="Heading2"/>
                        <w:rPr>
                          <w:rFonts w:asciiTheme="minorHAnsi" w:hAnsiTheme="minorHAnsi" w:cstheme="minorHAnsi"/>
                          <w:sz w:val="22"/>
                          <w:szCs w:val="22"/>
                        </w:rPr>
                      </w:pPr>
                    </w:p>
                    <w:p w14:paraId="1E080709" w14:textId="77777777" w:rsidR="0032125F" w:rsidRDefault="0032125F" w:rsidP="0032125F">
                      <w:pPr>
                        <w:pStyle w:val="Heading2"/>
                        <w:rPr>
                          <w:rFonts w:asciiTheme="minorHAnsi" w:hAnsiTheme="minorHAnsi" w:cstheme="minorHAnsi"/>
                          <w:sz w:val="22"/>
                          <w:szCs w:val="22"/>
                        </w:rPr>
                      </w:pPr>
                    </w:p>
                    <w:p w14:paraId="1E08070A" w14:textId="3E892074" w:rsidR="0032125F" w:rsidRPr="00146F6D"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 xml:space="preserve">Check temperatures by piercing the </w:t>
                      </w:r>
                      <w:r>
                        <w:rPr>
                          <w:rFonts w:asciiTheme="minorHAnsi" w:hAnsiTheme="minorHAnsi" w:cstheme="minorHAnsi"/>
                          <w:sz w:val="22"/>
                          <w:szCs w:val="22"/>
                        </w:rPr>
                        <w:t xml:space="preserve">food simulant or the jelly pot </w:t>
                      </w:r>
                      <w:r w:rsidRPr="00146F6D">
                        <w:rPr>
                          <w:rFonts w:asciiTheme="minorHAnsi" w:hAnsiTheme="minorHAnsi" w:cstheme="minorHAnsi"/>
                          <w:sz w:val="22"/>
                          <w:szCs w:val="22"/>
                        </w:rPr>
                        <w:t>lid at the appropriate day and time</w:t>
                      </w:r>
                      <w:r>
                        <w:rPr>
                          <w:rFonts w:asciiTheme="minorHAnsi" w:hAnsiTheme="minorHAnsi" w:cstheme="minorHAnsi"/>
                          <w:sz w:val="22"/>
                          <w:szCs w:val="22"/>
                        </w:rPr>
                        <w:t xml:space="preserve">, and record the findings on the </w:t>
                      </w:r>
                      <w:r w:rsidRPr="00152F05">
                        <w:rPr>
                          <w:rFonts w:asciiTheme="minorHAnsi" w:hAnsiTheme="minorHAnsi" w:cstheme="minorHAnsi"/>
                          <w:b/>
                          <w:sz w:val="22"/>
                          <w:szCs w:val="22"/>
                        </w:rPr>
                        <w:t xml:space="preserve">Refrigerator </w:t>
                      </w:r>
                      <w:r>
                        <w:rPr>
                          <w:rFonts w:asciiTheme="minorHAnsi" w:hAnsiTheme="minorHAnsi" w:cstheme="minorHAnsi"/>
                          <w:b/>
                          <w:sz w:val="22"/>
                          <w:szCs w:val="22"/>
                        </w:rPr>
                        <w:t xml:space="preserve">/ Freezer </w:t>
                      </w:r>
                      <w:r w:rsidRPr="00152F05">
                        <w:rPr>
                          <w:rFonts w:asciiTheme="minorHAnsi" w:hAnsiTheme="minorHAnsi" w:cstheme="minorHAnsi"/>
                          <w:b/>
                          <w:sz w:val="22"/>
                          <w:szCs w:val="22"/>
                        </w:rPr>
                        <w:t>Temperature Record</w:t>
                      </w:r>
                      <w:r>
                        <w:rPr>
                          <w:rFonts w:asciiTheme="minorHAnsi" w:hAnsiTheme="minorHAnsi" w:cstheme="minorHAnsi"/>
                          <w:b/>
                          <w:sz w:val="22"/>
                          <w:szCs w:val="22"/>
                        </w:rPr>
                        <w:t xml:space="preserve"> </w:t>
                      </w:r>
                      <w:r w:rsidR="00BB6D9D">
                        <w:rPr>
                          <w:rFonts w:asciiTheme="minorHAnsi" w:hAnsiTheme="minorHAnsi" w:cstheme="minorHAnsi"/>
                          <w:sz w:val="22"/>
                          <w:szCs w:val="22"/>
                        </w:rPr>
                        <w:t>sheet.</w:t>
                      </w:r>
                    </w:p>
                    <w:p w14:paraId="1E08070B" w14:textId="77777777" w:rsidR="0032125F" w:rsidRDefault="0032125F" w:rsidP="0032125F">
                      <w:pPr>
                        <w:pStyle w:val="Heading2"/>
                        <w:rPr>
                          <w:rFonts w:asciiTheme="minorHAnsi" w:hAnsiTheme="minorHAnsi" w:cstheme="minorHAnsi"/>
                          <w:sz w:val="22"/>
                          <w:szCs w:val="22"/>
                        </w:rPr>
                      </w:pPr>
                    </w:p>
                    <w:p w14:paraId="1E08070C" w14:textId="77E45495" w:rsidR="0032125F" w:rsidRPr="00146F6D" w:rsidRDefault="0032125F" w:rsidP="0032125F">
                      <w:pPr>
                        <w:pStyle w:val="Heading2"/>
                        <w:rPr>
                          <w:rFonts w:asciiTheme="minorHAnsi" w:hAnsiTheme="minorHAnsi" w:cstheme="minorHAnsi"/>
                          <w:sz w:val="22"/>
                          <w:szCs w:val="22"/>
                        </w:rPr>
                      </w:pPr>
                      <w:r w:rsidRPr="00146F6D">
                        <w:rPr>
                          <w:rFonts w:asciiTheme="minorHAnsi" w:hAnsiTheme="minorHAnsi" w:cstheme="minorHAnsi"/>
                          <w:sz w:val="22"/>
                          <w:szCs w:val="22"/>
                        </w:rPr>
                        <w:t>Replace food simulant jelly container</w:t>
                      </w:r>
                      <w:r>
                        <w:rPr>
                          <w:rFonts w:asciiTheme="minorHAnsi" w:hAnsiTheme="minorHAnsi" w:cstheme="minorHAnsi"/>
                          <w:sz w:val="22"/>
                          <w:szCs w:val="22"/>
                        </w:rPr>
                        <w:t>s</w:t>
                      </w:r>
                      <w:r w:rsidRPr="00146F6D">
                        <w:rPr>
                          <w:rFonts w:asciiTheme="minorHAnsi" w:hAnsiTheme="minorHAnsi" w:cstheme="minorHAnsi"/>
                          <w:sz w:val="22"/>
                          <w:szCs w:val="22"/>
                        </w:rPr>
                        <w:t xml:space="preserve"> every week</w:t>
                      </w:r>
                      <w:r>
                        <w:rPr>
                          <w:rFonts w:asciiTheme="minorHAnsi" w:hAnsiTheme="minorHAnsi" w:cstheme="minorHAnsi"/>
                          <w:sz w:val="22"/>
                          <w:szCs w:val="22"/>
                        </w:rPr>
                        <w:t>. Blocks of butter, margarine, or lard may be replaced monthly</w:t>
                      </w:r>
                      <w:r w:rsidR="00BB6D9D">
                        <w:rPr>
                          <w:rFonts w:asciiTheme="minorHAnsi" w:hAnsiTheme="minorHAnsi" w:cstheme="minorHAnsi"/>
                          <w:sz w:val="22"/>
                          <w:szCs w:val="22"/>
                        </w:rPr>
                        <w:t>.</w:t>
                      </w:r>
                    </w:p>
                    <w:p w14:paraId="1E08070D" w14:textId="77777777" w:rsidR="0032125F" w:rsidRDefault="0032125F" w:rsidP="0032125F">
                      <w:pPr>
                        <w:rPr>
                          <w:rFonts w:cstheme="minorHAnsi"/>
                        </w:rPr>
                      </w:pPr>
                    </w:p>
                    <w:p w14:paraId="1E08070E" w14:textId="77777777" w:rsidR="0032125F" w:rsidRPr="00FD189F" w:rsidRDefault="0032125F" w:rsidP="0032125F">
                      <w:pPr>
                        <w:pStyle w:val="Heading2"/>
                        <w:rPr>
                          <w:rFonts w:asciiTheme="minorHAnsi" w:hAnsiTheme="minorHAnsi" w:cstheme="minorHAnsi"/>
                          <w:sz w:val="22"/>
                          <w:szCs w:val="22"/>
                        </w:rPr>
                      </w:pPr>
                      <w:r w:rsidRPr="00FD189F">
                        <w:rPr>
                          <w:rFonts w:asciiTheme="minorHAnsi" w:hAnsiTheme="minorHAnsi" w:cstheme="minorHAnsi"/>
                          <w:sz w:val="22"/>
                          <w:szCs w:val="22"/>
                        </w:rPr>
                        <w:t xml:space="preserve">    </w:t>
                      </w:r>
                    </w:p>
                    <w:p w14:paraId="1E08070F" w14:textId="77777777" w:rsidR="0032125F" w:rsidRPr="00FD189F" w:rsidRDefault="0032125F" w:rsidP="0032125F">
                      <w:pPr>
                        <w:pStyle w:val="Heading2"/>
                        <w:rPr>
                          <w:rFonts w:asciiTheme="minorHAnsi" w:hAnsiTheme="minorHAnsi" w:cstheme="minorHAnsi"/>
                          <w:sz w:val="22"/>
                          <w:szCs w:val="22"/>
                        </w:rPr>
                      </w:pPr>
                    </w:p>
                  </w:txbxContent>
                </v:textbox>
                <w10:wrap anchorx="margin"/>
              </v:shape>
            </w:pict>
          </mc:Fallback>
        </mc:AlternateContent>
      </w:r>
      <w:r w:rsidR="00604CCA">
        <w:rPr>
          <w:lang w:eastAsia="en-GB"/>
        </w:rPr>
        <mc:AlternateContent>
          <mc:Choice Requires="wps">
            <w:drawing>
              <wp:anchor distT="0" distB="0" distL="114300" distR="114300" simplePos="0" relativeHeight="251669504" behindDoc="0" locked="0" layoutInCell="1" allowOverlap="1" wp14:anchorId="1E08067C" wp14:editId="3A3C1B4B">
                <wp:simplePos x="0" y="0"/>
                <wp:positionH relativeFrom="column">
                  <wp:posOffset>112395</wp:posOffset>
                </wp:positionH>
                <wp:positionV relativeFrom="paragraph">
                  <wp:posOffset>12065</wp:posOffset>
                </wp:positionV>
                <wp:extent cx="278130" cy="8181893"/>
                <wp:effectExtent l="0" t="0" r="26670" b="10160"/>
                <wp:wrapNone/>
                <wp:docPr id="23" name="Rectangle 23"/>
                <wp:cNvGraphicFramePr/>
                <a:graphic xmlns:a="http://schemas.openxmlformats.org/drawingml/2006/main">
                  <a:graphicData uri="http://schemas.microsoft.com/office/word/2010/wordprocessingShape">
                    <wps:wsp>
                      <wps:cNvSpPr/>
                      <wps:spPr>
                        <a:xfrm>
                          <a:off x="0" y="0"/>
                          <a:ext cx="278130" cy="8181893"/>
                        </a:xfrm>
                        <a:prstGeom prst="rect">
                          <a:avLst/>
                        </a:prstGeom>
                        <a:solidFill>
                          <a:srgbClr val="FFC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40DC2" id="Rectangle 23" o:spid="_x0000_s1026" style="position:absolute;margin-left:8.85pt;margin-top:.95pt;width:21.9pt;height:64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" fillcolor="#ffc000" strokecolor="window" strokeweight="1pt"/>
            </w:pict>
          </mc:Fallback>
        </mc:AlternateContent>
      </w:r>
    </w:p>
    <w:p w14:paraId="1E08059C" w14:textId="75694C07" w:rsidR="00BF5D49" w:rsidRDefault="00BF5D49"/>
    <w:p w14:paraId="1E08059D" w14:textId="77777777" w:rsidR="00BF5D49" w:rsidRDefault="00BF5D49"/>
    <w:p w14:paraId="1E08059E" w14:textId="77777777" w:rsidR="00BF5D49" w:rsidRDefault="00BF5D49"/>
    <w:p w14:paraId="1E08059F" w14:textId="77777777" w:rsidR="00BF5D49" w:rsidRDefault="00BF5D49"/>
    <w:p w14:paraId="1E0805A0" w14:textId="77777777" w:rsidR="00BF5D49" w:rsidRDefault="00BF5D49"/>
    <w:p w14:paraId="1E0805A1" w14:textId="77777777" w:rsidR="00BF5D49" w:rsidRDefault="00BF5D49"/>
    <w:p w14:paraId="1E0805A2" w14:textId="77777777" w:rsidR="00BF5D49" w:rsidRDefault="00BF5D49"/>
    <w:p w14:paraId="1E0805A3" w14:textId="77777777" w:rsidR="00BF5D49" w:rsidRDefault="00BF5D49"/>
    <w:p w14:paraId="1E0805A4" w14:textId="77777777" w:rsidR="00BF5D49" w:rsidRDefault="00BF5D49"/>
    <w:p w14:paraId="1E0805A5" w14:textId="77777777" w:rsidR="00BF5D49" w:rsidRDefault="00BF5D49"/>
    <w:p w14:paraId="1E0805A6" w14:textId="77777777" w:rsidR="00BF5D49" w:rsidRDefault="00BF5D49"/>
    <w:p w14:paraId="1E0805A7" w14:textId="77777777" w:rsidR="00BF5D49" w:rsidRDefault="00BF5D49"/>
    <w:p w14:paraId="1E0805A8" w14:textId="77777777" w:rsidR="00BF5D49" w:rsidRDefault="00BF5D49"/>
    <w:p w14:paraId="1E0805A9" w14:textId="77777777" w:rsidR="00BF5D49" w:rsidRDefault="00BF5D49"/>
    <w:p w14:paraId="1E0805AA" w14:textId="77777777" w:rsidR="00BF5D49" w:rsidRDefault="00BF5D49"/>
    <w:p w14:paraId="1E0805AB" w14:textId="77777777" w:rsidR="00BF5D49" w:rsidRDefault="00BF5D49"/>
    <w:p w14:paraId="1E0805AC" w14:textId="77777777" w:rsidR="00BF5D49" w:rsidRDefault="00BF5D49"/>
    <w:p w14:paraId="1E0805AD" w14:textId="77777777" w:rsidR="00BF5D49" w:rsidRDefault="00BF5D49"/>
    <w:p w14:paraId="1E0805AE" w14:textId="77777777" w:rsidR="00BF5D49" w:rsidRDefault="00BF5D49"/>
    <w:p w14:paraId="1E0805AF" w14:textId="77777777" w:rsidR="00BF5D49" w:rsidRDefault="00BF5D49"/>
    <w:p w14:paraId="1E0805B0" w14:textId="77777777" w:rsidR="00BF5D49" w:rsidRDefault="00BF5D49"/>
    <w:p w14:paraId="1E0805B1" w14:textId="77777777" w:rsidR="00BF5D49" w:rsidRDefault="00BF5D49"/>
    <w:p w14:paraId="1E0805B2" w14:textId="77777777" w:rsidR="00BF5D49" w:rsidRDefault="00BF5D49"/>
    <w:p w14:paraId="1E0805B3" w14:textId="77777777" w:rsidR="00BF5D49" w:rsidRDefault="00BF5D49"/>
    <w:p w14:paraId="1E0805B4" w14:textId="77777777" w:rsidR="00BF5D49" w:rsidRDefault="00BF5D49"/>
    <w:p w14:paraId="1E0805B5" w14:textId="77777777" w:rsidR="00BF5D49" w:rsidRDefault="00BF5D49"/>
    <w:p w14:paraId="1E0805B6" w14:textId="77777777" w:rsidR="00BF5D49" w:rsidRDefault="00BF5D49"/>
    <w:p w14:paraId="1E0805B7" w14:textId="77777777" w:rsidR="00BF5D49" w:rsidRDefault="00BF5D49"/>
    <w:p w14:paraId="1E0805B8" w14:textId="77777777" w:rsidR="00BF5D49" w:rsidRDefault="00BF5D49"/>
    <w:p w14:paraId="1E0805B9" w14:textId="77777777" w:rsidR="00BF5D49" w:rsidRDefault="00BF5D49"/>
    <w:p w14:paraId="3A99D833" w14:textId="5419294C" w:rsidR="00662FE5" w:rsidRDefault="00662FE5" w:rsidP="00662FE5">
      <w:pPr>
        <w:ind w:firstLine="720"/>
      </w:pPr>
      <w:r>
        <w:t>Page 3</w:t>
      </w:r>
    </w:p>
    <w:p w14:paraId="1E0805BB" w14:textId="77777777" w:rsidR="00AE3C7E" w:rsidRDefault="00AE3C7E" w:rsidP="00785ECE">
      <w:pPr>
        <w:ind w:firstLine="720"/>
      </w:pPr>
      <w:r w:rsidRPr="00AE3C7E">
        <w:rPr>
          <w:lang w:eastAsia="en-GB"/>
        </w:rPr>
        <mc:AlternateContent>
          <mc:Choice Requires="wps">
            <w:drawing>
              <wp:anchor distT="0" distB="0" distL="114300" distR="114300" simplePos="0" relativeHeight="251681792" behindDoc="0" locked="0" layoutInCell="1" allowOverlap="1" wp14:anchorId="1E080680" wp14:editId="1E080681">
                <wp:simplePos x="0" y="0"/>
                <wp:positionH relativeFrom="column">
                  <wp:posOffset>127000</wp:posOffset>
                </wp:positionH>
                <wp:positionV relativeFrom="paragraph">
                  <wp:posOffset>262255</wp:posOffset>
                </wp:positionV>
                <wp:extent cx="3674553" cy="1200647"/>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3674553" cy="1200647"/>
                        </a:xfrm>
                        <a:prstGeom prst="rect">
                          <a:avLst/>
                        </a:prstGeom>
                        <a:solidFill>
                          <a:srgbClr val="FFC000"/>
                        </a:solidFill>
                        <a:ln w="6350">
                          <a:noFill/>
                        </a:ln>
                      </wps:spPr>
                      <wps:txbx>
                        <w:txbxContent>
                          <w:p w14:paraId="1E080710" w14:textId="77777777" w:rsidR="00AE3C7E" w:rsidRPr="004A0802" w:rsidRDefault="00AE3C7E" w:rsidP="00B06077">
                            <w:pPr>
                              <w:pStyle w:val="Title"/>
                            </w:pPr>
                            <w:r>
                              <w:rPr>
                                <w:color w:val="44546A" w:themeColor="text2"/>
                                <w:sz w:val="64"/>
                              </w:rPr>
                              <w:t xml:space="preserve">Food </w:t>
                            </w:r>
                            <w:r w:rsidR="00B06077">
                              <w:rPr>
                                <w:color w:val="44546A" w:themeColor="text2"/>
                                <w:sz w:val="64"/>
                              </w:rPr>
                              <w:t xml:space="preserve">Deliveries &amp; </w:t>
                            </w:r>
                            <w:r>
                              <w:rPr>
                                <w:color w:val="44546A" w:themeColor="text2"/>
                                <w:sz w:val="64"/>
                              </w:rPr>
                              <w:t>Storage</w:t>
                            </w:r>
                          </w:p>
                          <w:p w14:paraId="1E080711" w14:textId="77777777" w:rsidR="00AE3C7E" w:rsidRPr="00701B42" w:rsidRDefault="00AE3C7E" w:rsidP="00AE3C7E">
                            <w:pPr>
                              <w:pStyle w:val="Subtitle"/>
                              <w:rPr>
                                <w:color w:val="44546A" w:themeColor="text2"/>
                                <w:sz w:val="20"/>
                              </w:rPr>
                            </w:pPr>
                            <w:r>
                              <w:rPr>
                                <w:color w:val="44546A" w:themeColor="text2"/>
                                <w:sz w:val="20"/>
                              </w:rPr>
                              <w:t>Good Hygiene Practice Guide No: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80" id="Text Box 1" o:spid="_x0000_s1040" type="#_x0000_t202" style="position:absolute;left:0;text-align:left;margin-left:10pt;margin-top:20.65pt;width:289.35pt;height:9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" fillcolor="#ffc000" stroked="f" strokeweight=".5pt">
                <v:textbox>
                  <w:txbxContent>
                    <w:p w14:paraId="1E080710" w14:textId="77777777" w:rsidR="00AE3C7E" w:rsidRPr="004A0802" w:rsidRDefault="00AE3C7E" w:rsidP="00B06077">
                      <w:pPr>
                        <w:pStyle w:val="Title"/>
                      </w:pPr>
                      <w:r>
                        <w:rPr>
                          <w:color w:val="44546A" w:themeColor="text2"/>
                          <w:sz w:val="64"/>
                        </w:rPr>
                        <w:t xml:space="preserve">Food </w:t>
                      </w:r>
                      <w:r w:rsidR="00B06077">
                        <w:rPr>
                          <w:color w:val="44546A" w:themeColor="text2"/>
                          <w:sz w:val="64"/>
                        </w:rPr>
                        <w:t xml:space="preserve">Deliveries &amp; </w:t>
                      </w:r>
                      <w:r>
                        <w:rPr>
                          <w:color w:val="44546A" w:themeColor="text2"/>
                          <w:sz w:val="64"/>
                        </w:rPr>
                        <w:t>Storage</w:t>
                      </w:r>
                    </w:p>
                    <w:p w14:paraId="1E080711" w14:textId="77777777" w:rsidR="00AE3C7E" w:rsidRPr="00701B42" w:rsidRDefault="00AE3C7E" w:rsidP="00AE3C7E">
                      <w:pPr>
                        <w:pStyle w:val="Subtitle"/>
                        <w:rPr>
                          <w:color w:val="44546A" w:themeColor="text2"/>
                          <w:sz w:val="20"/>
                        </w:rPr>
                      </w:pPr>
                      <w:r>
                        <w:rPr>
                          <w:color w:val="44546A" w:themeColor="text2"/>
                          <w:sz w:val="20"/>
                        </w:rPr>
                        <w:t>Good Hygiene Practice Guide No: 6</w:t>
                      </w:r>
                    </w:p>
                  </w:txbxContent>
                </v:textbox>
              </v:shape>
            </w:pict>
          </mc:Fallback>
        </mc:AlternateContent>
      </w:r>
    </w:p>
    <w:p w14:paraId="1E0805BC" w14:textId="7BEE0D61" w:rsidR="00AE3C7E" w:rsidRDefault="00684F7A" w:rsidP="00785ECE">
      <w:pPr>
        <w:ind w:firstLine="720"/>
      </w:pPr>
      <w:r w:rsidRPr="000B4502">
        <w:rPr>
          <w:lang w:eastAsia="en-GB"/>
        </w:rPr>
        <w:lastRenderedPageBreak/>
        <mc:AlternateContent>
          <mc:Choice Requires="wps">
            <w:drawing>
              <wp:anchor distT="0" distB="0" distL="114300" distR="114300" simplePos="0" relativeHeight="251737088" behindDoc="0" locked="0" layoutInCell="1" allowOverlap="1" wp14:anchorId="1E080684" wp14:editId="6D1CA50A">
                <wp:simplePos x="0" y="0"/>
                <wp:positionH relativeFrom="column">
                  <wp:posOffset>3797300</wp:posOffset>
                </wp:positionH>
                <wp:positionV relativeFrom="paragraph">
                  <wp:posOffset>6350</wp:posOffset>
                </wp:positionV>
                <wp:extent cx="3771900" cy="1187450"/>
                <wp:effectExtent l="0" t="0" r="19050" b="12700"/>
                <wp:wrapNone/>
                <wp:docPr id="48" name="Text Box 48"/>
                <wp:cNvGraphicFramePr/>
                <a:graphic xmlns:a="http://schemas.openxmlformats.org/drawingml/2006/main">
                  <a:graphicData uri="http://schemas.microsoft.com/office/word/2010/wordprocessingShape">
                    <wps:wsp>
                      <wps:cNvSpPr txBox="1"/>
                      <wps:spPr>
                        <a:xfrm>
                          <a:off x="0" y="0"/>
                          <a:ext cx="3771900" cy="1187450"/>
                        </a:xfrm>
                        <a:prstGeom prst="rect">
                          <a:avLst/>
                        </a:prstGeom>
                        <a:solidFill>
                          <a:sysClr val="window" lastClr="FFFFFF"/>
                        </a:solidFill>
                        <a:ln w="19050" cap="flat" cmpd="sng" algn="ctr">
                          <a:solidFill>
                            <a:srgbClr val="FFC000"/>
                          </a:solidFill>
                          <a:prstDash val="solid"/>
                          <a:miter lim="800000"/>
                        </a:ln>
                        <a:effectLst/>
                      </wps:spPr>
                      <wps:txbx>
                        <w:txbxContent>
                          <w:p w14:paraId="1E080712" w14:textId="77777777" w:rsidR="00C504D6" w:rsidRPr="00701B42" w:rsidRDefault="00C504D6" w:rsidP="00C504D6">
                            <w:pPr>
                              <w:pStyle w:val="NoSpacing"/>
                              <w:jc w:val="center"/>
                              <w:rPr>
                                <w:b/>
                                <w:sz w:val="32"/>
                              </w:rPr>
                            </w:pPr>
                          </w:p>
                          <w:p w14:paraId="1E080713" w14:textId="77777777" w:rsidR="00C504D6" w:rsidRPr="00B572AA" w:rsidRDefault="00C504D6" w:rsidP="00C504D6">
                            <w:pPr>
                              <w:pStyle w:val="NoSpacing"/>
                              <w:jc w:val="center"/>
                              <w:rPr>
                                <w:b/>
                                <w:sz w:val="28"/>
                              </w:rPr>
                            </w:pPr>
                            <w:r>
                              <w:rPr>
                                <w:b/>
                                <w:sz w:val="28"/>
                              </w:rPr>
                              <w:t xml:space="preserve">    </w:t>
                            </w:r>
                            <w:r w:rsidRPr="00B572AA">
                              <w:rPr>
                                <w:b/>
                                <w:sz w:val="28"/>
                              </w:rPr>
                              <w:t>HACCP Chart Reference</w:t>
                            </w:r>
                          </w:p>
                          <w:p w14:paraId="1E080714" w14:textId="77777777" w:rsidR="00C504D6" w:rsidRDefault="00C504D6" w:rsidP="00C504D6">
                            <w:pPr>
                              <w:pStyle w:val="NoSpacing"/>
                            </w:pPr>
                          </w:p>
                          <w:p w14:paraId="1E080715" w14:textId="77777777" w:rsidR="00C504D6" w:rsidRDefault="0032125F" w:rsidP="006004F0">
                            <w:pPr>
                              <w:pStyle w:val="NoSpacing"/>
                              <w:jc w:val="center"/>
                            </w:pPr>
                            <w:r>
                              <w:t>Temperature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0684" id="Text Box 48" o:spid="_x0000_s1039" type="#_x0000_t202" style="position:absolute;left:0;text-align:left;margin-left:299pt;margin-top:.5pt;width:297pt;height: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" fillcolor="window" strokecolor="#ffc000" strokeweight="1.5pt">
                <v:textbox>
                  <w:txbxContent>
                    <w:p w14:paraId="1E080712" w14:textId="77777777" w:rsidR="00C504D6" w:rsidRPr="00701B42" w:rsidRDefault="00C504D6" w:rsidP="00C504D6">
                      <w:pPr>
                        <w:pStyle w:val="NoSpacing"/>
                        <w:jc w:val="center"/>
                        <w:rPr>
                          <w:b/>
                          <w:sz w:val="32"/>
                        </w:rPr>
                      </w:pPr>
                    </w:p>
                    <w:p w14:paraId="1E080713" w14:textId="77777777" w:rsidR="00C504D6" w:rsidRPr="00B572AA" w:rsidRDefault="00C504D6" w:rsidP="00C504D6">
                      <w:pPr>
                        <w:pStyle w:val="NoSpacing"/>
                        <w:jc w:val="center"/>
                        <w:rPr>
                          <w:b/>
                          <w:sz w:val="28"/>
                        </w:rPr>
                      </w:pPr>
                      <w:r>
                        <w:rPr>
                          <w:b/>
                          <w:sz w:val="28"/>
                        </w:rPr>
                        <w:t xml:space="preserve">    </w:t>
                      </w:r>
                      <w:r w:rsidRPr="00B572AA">
                        <w:rPr>
                          <w:b/>
                          <w:sz w:val="28"/>
                        </w:rPr>
                        <w:t>HACCP Chart Reference</w:t>
                      </w:r>
                    </w:p>
                    <w:p w14:paraId="1E080714" w14:textId="77777777" w:rsidR="00C504D6" w:rsidRDefault="00C504D6" w:rsidP="00C504D6">
                      <w:pPr>
                        <w:pStyle w:val="NoSpacing"/>
                      </w:pPr>
                    </w:p>
                    <w:p w14:paraId="1E080715" w14:textId="77777777" w:rsidR="00C504D6" w:rsidRDefault="0032125F" w:rsidP="006004F0">
                      <w:pPr>
                        <w:pStyle w:val="NoSpacing"/>
                        <w:jc w:val="center"/>
                      </w:pPr>
                      <w:r>
                        <w:t>Temperature controls</w:t>
                      </w:r>
                    </w:p>
                  </w:txbxContent>
                </v:textbox>
              </v:shape>
            </w:pict>
          </mc:Fallback>
        </mc:AlternateContent>
      </w:r>
      <w:r w:rsidRPr="00BF5D49">
        <w:rPr>
          <w:lang w:eastAsia="en-GB"/>
        </w:rPr>
        <mc:AlternateContent>
          <mc:Choice Requires="wps">
            <w:drawing>
              <wp:anchor distT="0" distB="0" distL="114300" distR="114300" simplePos="0" relativeHeight="251836416" behindDoc="0" locked="0" layoutInCell="1" allowOverlap="1" wp14:anchorId="1E080686" wp14:editId="426C7942">
                <wp:simplePos x="0" y="0"/>
                <wp:positionH relativeFrom="column">
                  <wp:posOffset>127000</wp:posOffset>
                </wp:positionH>
                <wp:positionV relativeFrom="paragraph">
                  <wp:posOffset>6350</wp:posOffset>
                </wp:positionV>
                <wp:extent cx="3674110" cy="1200150"/>
                <wp:effectExtent l="0" t="0" r="2540" b="0"/>
                <wp:wrapNone/>
                <wp:docPr id="120" name="Text Box 120"/>
                <wp:cNvGraphicFramePr/>
                <a:graphic xmlns:a="http://schemas.openxmlformats.org/drawingml/2006/main">
                  <a:graphicData uri="http://schemas.microsoft.com/office/word/2010/wordprocessingShape">
                    <wps:wsp>
                      <wps:cNvSpPr txBox="1"/>
                      <wps:spPr>
                        <a:xfrm>
                          <a:off x="0" y="0"/>
                          <a:ext cx="3674110" cy="1200150"/>
                        </a:xfrm>
                        <a:prstGeom prst="rect">
                          <a:avLst/>
                        </a:prstGeom>
                        <a:solidFill>
                          <a:srgbClr val="FFC000"/>
                        </a:solidFill>
                        <a:ln w="6350">
                          <a:noFill/>
                        </a:ln>
                      </wps:spPr>
                      <wps:txbx>
                        <w:txbxContent>
                          <w:p w14:paraId="1E080716" w14:textId="77777777" w:rsidR="0032125F" w:rsidRPr="004A0802" w:rsidRDefault="0032125F" w:rsidP="0032125F">
                            <w:pPr>
                              <w:pStyle w:val="Title"/>
                            </w:pPr>
                            <w:r>
                              <w:rPr>
                                <w:color w:val="44546A" w:themeColor="text2"/>
                                <w:sz w:val="64"/>
                              </w:rPr>
                              <w:t>Food Deliveries &amp; Storage</w:t>
                            </w:r>
                          </w:p>
                          <w:p w14:paraId="1E080717" w14:textId="77777777" w:rsidR="0032125F" w:rsidRPr="00701B42" w:rsidRDefault="0032125F" w:rsidP="0032125F">
                            <w:pPr>
                              <w:pStyle w:val="Subtitle"/>
                              <w:rPr>
                                <w:color w:val="44546A" w:themeColor="text2"/>
                                <w:sz w:val="20"/>
                              </w:rPr>
                            </w:pPr>
                            <w:r>
                              <w:rPr>
                                <w:color w:val="44546A" w:themeColor="text2"/>
                                <w:sz w:val="20"/>
                              </w:rPr>
                              <w:t>Good Hygiene Practice Guide Steam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86" id="Text Box 120" o:spid="_x0000_s1042" type="#_x0000_t202" style="position:absolute;left:0;text-align:left;margin-left:10pt;margin-top:.5pt;width:289.3pt;height:9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" fillcolor="#ffc000" stroked="f" strokeweight=".5pt">
                <v:textbox>
                  <w:txbxContent>
                    <w:p w14:paraId="1E080716" w14:textId="77777777" w:rsidR="0032125F" w:rsidRPr="004A0802" w:rsidRDefault="0032125F" w:rsidP="0032125F">
                      <w:pPr>
                        <w:pStyle w:val="Title"/>
                      </w:pPr>
                      <w:r>
                        <w:rPr>
                          <w:color w:val="44546A" w:themeColor="text2"/>
                          <w:sz w:val="64"/>
                        </w:rPr>
                        <w:t>Food Deliveries &amp; Storage</w:t>
                      </w:r>
                    </w:p>
                    <w:p w14:paraId="1E080717" w14:textId="77777777" w:rsidR="0032125F" w:rsidRPr="00701B42" w:rsidRDefault="0032125F" w:rsidP="0032125F">
                      <w:pPr>
                        <w:pStyle w:val="Subtitle"/>
                        <w:rPr>
                          <w:color w:val="44546A" w:themeColor="text2"/>
                          <w:sz w:val="20"/>
                        </w:rPr>
                      </w:pPr>
                      <w:r>
                        <w:rPr>
                          <w:color w:val="44546A" w:themeColor="text2"/>
                          <w:sz w:val="20"/>
                        </w:rPr>
                        <w:t>Good Hygiene Practice Guide Steam 1</w:t>
                      </w:r>
                    </w:p>
                  </w:txbxContent>
                </v:textbox>
              </v:shape>
            </w:pict>
          </mc:Fallback>
        </mc:AlternateContent>
      </w:r>
    </w:p>
    <w:p w14:paraId="1E0805BD" w14:textId="76842EBB" w:rsidR="00AE3C7E" w:rsidRDefault="00684F7A" w:rsidP="00785ECE">
      <w:pPr>
        <w:ind w:firstLine="720"/>
      </w:pPr>
      <w:r w:rsidRPr="00DA2ED2">
        <w:rPr>
          <w:lang w:eastAsia="en-GB"/>
        </w:rPr>
        <w:drawing>
          <wp:anchor distT="0" distB="0" distL="114300" distR="114300" simplePos="0" relativeHeight="251784192" behindDoc="0" locked="0" layoutInCell="1" allowOverlap="1" wp14:anchorId="1E080682" wp14:editId="3D7C5355">
            <wp:simplePos x="0" y="0"/>
            <wp:positionH relativeFrom="column">
              <wp:posOffset>4234180</wp:posOffset>
            </wp:positionH>
            <wp:positionV relativeFrom="paragraph">
              <wp:posOffset>8255</wp:posOffset>
            </wp:positionV>
            <wp:extent cx="415290" cy="414068"/>
            <wp:effectExtent l="0" t="0" r="3810" b="5080"/>
            <wp:wrapNone/>
            <wp:docPr id="75" name="Picture 75" descr="C:\Users\moorech2\OneDrive - CPGPLC\Documents\HSE\Policy\FSMS\Icons\White\good-hygiene-prac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ch2\OneDrive - CPGPLC\Documents\HSE\Policy\FSMS\Icons\White\good-hygiene-practic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91" t="14664" r="13877" b="13714"/>
                    <a:stretch/>
                  </pic:blipFill>
                  <pic:spPr bwMode="auto">
                    <a:xfrm>
                      <a:off x="0" y="0"/>
                      <a:ext cx="415290" cy="414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805BE" w14:textId="714A2D77" w:rsidR="00AE3C7E" w:rsidRDefault="00AE3C7E" w:rsidP="00785ECE">
      <w:pPr>
        <w:ind w:firstLine="720"/>
      </w:pPr>
    </w:p>
    <w:p w14:paraId="1E0805BF" w14:textId="77777777" w:rsidR="00AE3C7E" w:rsidRDefault="00AE3C7E" w:rsidP="00785ECE">
      <w:pPr>
        <w:ind w:firstLine="720"/>
      </w:pPr>
    </w:p>
    <w:p w14:paraId="1E0805C0" w14:textId="463A2FFA" w:rsidR="00AE3C7E" w:rsidRDefault="00703C65" w:rsidP="00785ECE">
      <w:pPr>
        <w:ind w:firstLine="720"/>
      </w:pPr>
      <w:r w:rsidRPr="0036165E">
        <w:rPr>
          <w:lang w:eastAsia="en-GB"/>
        </w:rPr>
        <mc:AlternateContent>
          <mc:Choice Requires="wps">
            <w:drawing>
              <wp:anchor distT="0" distB="0" distL="114300" distR="114300" simplePos="0" relativeHeight="251834368" behindDoc="0" locked="0" layoutInCell="1" allowOverlap="1" wp14:anchorId="1E08068A" wp14:editId="1930715F">
                <wp:simplePos x="0" y="0"/>
                <wp:positionH relativeFrom="margin">
                  <wp:posOffset>425450</wp:posOffset>
                </wp:positionH>
                <wp:positionV relativeFrom="paragraph">
                  <wp:posOffset>142875</wp:posOffset>
                </wp:positionV>
                <wp:extent cx="7137400" cy="8133715"/>
                <wp:effectExtent l="0" t="0" r="6350" b="635"/>
                <wp:wrapNone/>
                <wp:docPr id="118" name="Text Box 118"/>
                <wp:cNvGraphicFramePr/>
                <a:graphic xmlns:a="http://schemas.openxmlformats.org/drawingml/2006/main">
                  <a:graphicData uri="http://schemas.microsoft.com/office/word/2010/wordprocessingShape">
                    <wps:wsp>
                      <wps:cNvSpPr txBox="1"/>
                      <wps:spPr>
                        <a:xfrm>
                          <a:off x="0" y="0"/>
                          <a:ext cx="7137400" cy="8133715"/>
                        </a:xfrm>
                        <a:prstGeom prst="rect">
                          <a:avLst/>
                        </a:prstGeom>
                        <a:solidFill>
                          <a:sysClr val="window" lastClr="FFFFFF"/>
                        </a:solidFill>
                        <a:ln w="6350">
                          <a:noFill/>
                        </a:ln>
                      </wps:spPr>
                      <wps:txbx>
                        <w:txbxContent>
                          <w:p w14:paraId="1E080718" w14:textId="77777777" w:rsidR="0032125F" w:rsidRPr="0036165E" w:rsidRDefault="0032125F" w:rsidP="0032125F">
                            <w:pPr>
                              <w:pStyle w:val="Heading2"/>
                              <w:rPr>
                                <w:sz w:val="40"/>
                              </w:rPr>
                            </w:pPr>
                            <w:r w:rsidRPr="0036165E">
                              <w:rPr>
                                <w:sz w:val="40"/>
                              </w:rPr>
                              <w:t>Temperature Monitoring of Refrigerators</w:t>
                            </w:r>
                          </w:p>
                          <w:p w14:paraId="1E080719" w14:textId="77777777" w:rsidR="0032125F" w:rsidRPr="0036165E" w:rsidRDefault="0032125F" w:rsidP="0032125F">
                            <w:pPr>
                              <w:pStyle w:val="Heading2"/>
                              <w:rPr>
                                <w:rFonts w:asciiTheme="minorHAnsi" w:hAnsiTheme="minorHAnsi" w:cstheme="minorHAnsi"/>
                                <w:b/>
                                <w:sz w:val="22"/>
                                <w:szCs w:val="22"/>
                              </w:rPr>
                            </w:pPr>
                            <w:r w:rsidRPr="0036165E">
                              <w:rPr>
                                <w:rFonts w:asciiTheme="minorHAnsi" w:hAnsiTheme="minorHAnsi" w:cstheme="minorHAnsi"/>
                                <w:b/>
                                <w:sz w:val="22"/>
                                <w:szCs w:val="22"/>
                              </w:rPr>
                              <w:t xml:space="preserve">Compass Rules. </w:t>
                            </w:r>
                          </w:p>
                          <w:p w14:paraId="1E08071A" w14:textId="3A776D95" w:rsidR="0032125F" w:rsidRPr="0036165E" w:rsidRDefault="0032125F" w:rsidP="0032125F">
                            <w:pPr>
                              <w:pStyle w:val="Heading2"/>
                              <w:rPr>
                                <w:rFonts w:asciiTheme="minorHAnsi" w:hAnsiTheme="minorHAnsi" w:cstheme="minorHAnsi"/>
                                <w:sz w:val="22"/>
                                <w:szCs w:val="22"/>
                              </w:rPr>
                            </w:pPr>
                            <w:r w:rsidRPr="0036165E">
                              <w:rPr>
                                <w:rFonts w:asciiTheme="minorHAnsi" w:hAnsiTheme="minorHAnsi" w:cstheme="minorHAnsi"/>
                                <w:sz w:val="22"/>
                                <w:szCs w:val="22"/>
                              </w:rPr>
                              <w:t xml:space="preserve">Monitor the temperature of each refrigerator </w:t>
                            </w:r>
                            <w:r>
                              <w:rPr>
                                <w:rFonts w:asciiTheme="minorHAnsi" w:hAnsiTheme="minorHAnsi" w:cstheme="minorHAnsi"/>
                                <w:sz w:val="22"/>
                                <w:szCs w:val="22"/>
                              </w:rPr>
                              <w:t xml:space="preserve">minimum </w:t>
                            </w:r>
                            <w:r w:rsidRPr="0036165E">
                              <w:rPr>
                                <w:rFonts w:asciiTheme="minorHAnsi" w:hAnsiTheme="minorHAnsi" w:cstheme="minorHAnsi"/>
                                <w:sz w:val="22"/>
                                <w:szCs w:val="22"/>
                              </w:rPr>
                              <w:t xml:space="preserve">twice per day: </w:t>
                            </w:r>
                          </w:p>
                          <w:p w14:paraId="1E08071B" w14:textId="049B5050" w:rsidR="0032125F" w:rsidRPr="0036165E" w:rsidRDefault="0032125F" w:rsidP="0032125F">
                            <w:pPr>
                              <w:pStyle w:val="Heading2"/>
                              <w:numPr>
                                <w:ilvl w:val="0"/>
                                <w:numId w:val="6"/>
                              </w:numPr>
                              <w:rPr>
                                <w:rFonts w:asciiTheme="minorHAnsi" w:hAnsiTheme="minorHAnsi" w:cstheme="minorHAnsi"/>
                                <w:sz w:val="22"/>
                                <w:szCs w:val="22"/>
                              </w:rPr>
                            </w:pPr>
                            <w:r>
                              <w:rPr>
                                <w:rFonts w:asciiTheme="minorHAnsi" w:hAnsiTheme="minorHAnsi" w:cstheme="minorHAnsi"/>
                                <w:sz w:val="22"/>
                                <w:szCs w:val="22"/>
                              </w:rPr>
                              <w:t>F</w:t>
                            </w:r>
                            <w:r w:rsidRPr="0036165E">
                              <w:rPr>
                                <w:rFonts w:asciiTheme="minorHAnsi" w:hAnsiTheme="minorHAnsi" w:cstheme="minorHAnsi"/>
                                <w:sz w:val="22"/>
                                <w:szCs w:val="22"/>
                              </w:rPr>
                              <w:t>irst check within 15 minutes of the kitchen opening</w:t>
                            </w:r>
                            <w:r w:rsidR="00272777">
                              <w:rPr>
                                <w:rFonts w:asciiTheme="minorHAnsi" w:hAnsiTheme="minorHAnsi" w:cstheme="minorHAnsi"/>
                                <w:sz w:val="22"/>
                                <w:szCs w:val="22"/>
                              </w:rPr>
                              <w:t>.</w:t>
                            </w:r>
                            <w:r w:rsidRPr="0036165E">
                              <w:rPr>
                                <w:rFonts w:asciiTheme="minorHAnsi" w:hAnsiTheme="minorHAnsi" w:cstheme="minorHAnsi"/>
                                <w:sz w:val="22"/>
                                <w:szCs w:val="22"/>
                              </w:rPr>
                              <w:t xml:space="preserve">  </w:t>
                            </w:r>
                          </w:p>
                          <w:p w14:paraId="1E08071C" w14:textId="1171141F" w:rsidR="0032125F" w:rsidRDefault="0032125F" w:rsidP="0032125F">
                            <w:pPr>
                              <w:pStyle w:val="Heading2"/>
                              <w:numPr>
                                <w:ilvl w:val="0"/>
                                <w:numId w:val="6"/>
                              </w:numPr>
                              <w:rPr>
                                <w:rFonts w:asciiTheme="minorHAnsi" w:hAnsiTheme="minorHAnsi" w:cstheme="minorHAnsi"/>
                                <w:sz w:val="22"/>
                                <w:szCs w:val="22"/>
                              </w:rPr>
                            </w:pPr>
                            <w:r>
                              <w:rPr>
                                <w:rFonts w:asciiTheme="minorHAnsi" w:hAnsiTheme="minorHAnsi" w:cstheme="minorHAnsi"/>
                                <w:sz w:val="22"/>
                                <w:szCs w:val="22"/>
                              </w:rPr>
                              <w:t>S</w:t>
                            </w:r>
                            <w:r w:rsidRPr="0036165E">
                              <w:rPr>
                                <w:rFonts w:asciiTheme="minorHAnsi" w:hAnsiTheme="minorHAnsi" w:cstheme="minorHAnsi"/>
                                <w:sz w:val="22"/>
                                <w:szCs w:val="22"/>
                              </w:rPr>
                              <w:t>e</w:t>
                            </w:r>
                            <w:r>
                              <w:rPr>
                                <w:rFonts w:asciiTheme="minorHAnsi" w:hAnsiTheme="minorHAnsi" w:cstheme="minorHAnsi"/>
                                <w:sz w:val="22"/>
                                <w:szCs w:val="22"/>
                              </w:rPr>
                              <w:t>cond check during the afternoon</w:t>
                            </w:r>
                            <w:r w:rsidR="00272777">
                              <w:rPr>
                                <w:rFonts w:asciiTheme="minorHAnsi" w:hAnsiTheme="minorHAnsi" w:cstheme="minorHAnsi"/>
                                <w:sz w:val="22"/>
                                <w:szCs w:val="22"/>
                              </w:rPr>
                              <w:t>.</w:t>
                            </w:r>
                          </w:p>
                          <w:p w14:paraId="1E08071D" w14:textId="16D1B666" w:rsidR="0032125F" w:rsidRPr="0036165E" w:rsidRDefault="0032125F" w:rsidP="0032125F">
                            <w:pPr>
                              <w:pStyle w:val="ListParagraph"/>
                              <w:numPr>
                                <w:ilvl w:val="0"/>
                                <w:numId w:val="6"/>
                              </w:numPr>
                              <w:spacing w:after="0"/>
                            </w:pPr>
                            <w:r>
                              <w:t>Additional checks may be undertaken if operating a 24hr or 3 shift food service</w:t>
                            </w:r>
                            <w:r w:rsidR="00272777">
                              <w:t>.</w:t>
                            </w:r>
                          </w:p>
                          <w:p w14:paraId="1E08071E" w14:textId="77777777" w:rsidR="0032125F" w:rsidRDefault="0032125F" w:rsidP="0032125F">
                            <w:pPr>
                              <w:pStyle w:val="Heading2"/>
                              <w:rPr>
                                <w:rFonts w:asciiTheme="minorHAnsi" w:hAnsiTheme="minorHAnsi" w:cstheme="minorHAnsi"/>
                                <w:sz w:val="22"/>
                                <w:szCs w:val="22"/>
                              </w:rPr>
                            </w:pPr>
                          </w:p>
                          <w:p w14:paraId="1E08071F" w14:textId="77777777" w:rsidR="0032125F" w:rsidRDefault="0032125F" w:rsidP="0032125F">
                            <w:pPr>
                              <w:pStyle w:val="Heading2"/>
                              <w:rPr>
                                <w:rFonts w:asciiTheme="minorHAnsi" w:hAnsiTheme="minorHAnsi" w:cstheme="minorHAnsi"/>
                                <w:sz w:val="22"/>
                                <w:szCs w:val="22"/>
                              </w:rPr>
                            </w:pPr>
                            <w:r w:rsidRPr="0036165E">
                              <w:rPr>
                                <w:rFonts w:asciiTheme="minorHAnsi" w:hAnsiTheme="minorHAnsi" w:cstheme="minorHAnsi"/>
                                <w:sz w:val="22"/>
                                <w:szCs w:val="22"/>
                              </w:rPr>
                              <w:t>Place the sanitise</w:t>
                            </w:r>
                            <w:r>
                              <w:rPr>
                                <w:rFonts w:asciiTheme="minorHAnsi" w:hAnsiTheme="minorHAnsi" w:cstheme="minorHAnsi"/>
                                <w:sz w:val="22"/>
                                <w:szCs w:val="22"/>
                              </w:rPr>
                              <w:t xml:space="preserve">d probe into the food simulant. </w:t>
                            </w:r>
                            <w:r w:rsidRPr="0036165E">
                              <w:rPr>
                                <w:rFonts w:asciiTheme="minorHAnsi" w:hAnsiTheme="minorHAnsi" w:cstheme="minorHAnsi"/>
                                <w:sz w:val="22"/>
                                <w:szCs w:val="22"/>
                              </w:rPr>
                              <w:t>Allow the thermometer reading to stabilise. Food simulant temperatures usuall</w:t>
                            </w:r>
                            <w:r>
                              <w:rPr>
                                <w:rFonts w:asciiTheme="minorHAnsi" w:hAnsiTheme="minorHAnsi" w:cstheme="minorHAnsi"/>
                                <w:sz w:val="22"/>
                                <w:szCs w:val="22"/>
                              </w:rPr>
                              <w:t xml:space="preserve">y stabilise within 30 seconds. </w:t>
                            </w:r>
                          </w:p>
                          <w:p w14:paraId="1E080720" w14:textId="77777777" w:rsidR="0032125F" w:rsidRDefault="0032125F" w:rsidP="0032125F">
                            <w:pPr>
                              <w:pStyle w:val="Heading2"/>
                              <w:rPr>
                                <w:rFonts w:asciiTheme="minorHAnsi" w:hAnsiTheme="minorHAnsi" w:cstheme="minorHAnsi"/>
                                <w:sz w:val="22"/>
                                <w:szCs w:val="22"/>
                              </w:rPr>
                            </w:pPr>
                          </w:p>
                          <w:p w14:paraId="1E080721" w14:textId="12B3D283" w:rsidR="0032125F" w:rsidRDefault="0032125F" w:rsidP="0032125F">
                            <w:pPr>
                              <w:pStyle w:val="Heading2"/>
                              <w:rPr>
                                <w:rFonts w:asciiTheme="minorHAnsi" w:hAnsiTheme="minorHAnsi" w:cstheme="minorHAnsi"/>
                                <w:sz w:val="22"/>
                                <w:szCs w:val="22"/>
                              </w:rPr>
                            </w:pPr>
                            <w:r w:rsidRPr="0036165E">
                              <w:rPr>
                                <w:rFonts w:asciiTheme="minorHAnsi" w:hAnsiTheme="minorHAnsi" w:cstheme="minorHAnsi"/>
                                <w:sz w:val="22"/>
                                <w:szCs w:val="22"/>
                              </w:rPr>
                              <w:t xml:space="preserve">Refrigerator temperatures </w:t>
                            </w:r>
                            <w:r>
                              <w:rPr>
                                <w:rFonts w:asciiTheme="minorHAnsi" w:hAnsiTheme="minorHAnsi" w:cstheme="minorHAnsi"/>
                                <w:sz w:val="22"/>
                                <w:szCs w:val="22"/>
                              </w:rPr>
                              <w:t xml:space="preserve">must be between 0°C to +5°C. </w:t>
                            </w:r>
                            <w:r w:rsidRPr="0036165E">
                              <w:rPr>
                                <w:rFonts w:asciiTheme="minorHAnsi" w:hAnsiTheme="minorHAnsi" w:cstheme="minorHAnsi"/>
                                <w:sz w:val="22"/>
                                <w:szCs w:val="22"/>
                              </w:rPr>
                              <w:t xml:space="preserve">Record the thermometer temperature reading on the </w:t>
                            </w:r>
                            <w:r w:rsidRPr="0097294E">
                              <w:rPr>
                                <w:rFonts w:asciiTheme="minorHAnsi" w:hAnsiTheme="minorHAnsi" w:cstheme="minorHAnsi"/>
                                <w:sz w:val="22"/>
                                <w:szCs w:val="22"/>
                              </w:rPr>
                              <w:t>Refrigerator / Freezer Temperature Record</w:t>
                            </w:r>
                            <w:r>
                              <w:rPr>
                                <w:rFonts w:asciiTheme="minorHAnsi" w:hAnsiTheme="minorHAnsi" w:cstheme="minorHAnsi"/>
                                <w:sz w:val="22"/>
                                <w:szCs w:val="22"/>
                              </w:rPr>
                              <w:t xml:space="preserve"> </w:t>
                            </w:r>
                            <w:r w:rsidR="00272777">
                              <w:rPr>
                                <w:rFonts w:asciiTheme="minorHAnsi" w:hAnsiTheme="minorHAnsi" w:cstheme="minorHAnsi"/>
                                <w:sz w:val="22"/>
                                <w:szCs w:val="22"/>
                              </w:rPr>
                              <w:t>sheet.</w:t>
                            </w:r>
                          </w:p>
                          <w:p w14:paraId="1E080722" w14:textId="77777777" w:rsidR="0032125F" w:rsidRDefault="0032125F" w:rsidP="0032125F"/>
                          <w:p w14:paraId="1E080723" w14:textId="77777777" w:rsidR="0032125F" w:rsidRDefault="0032125F" w:rsidP="0032125F">
                            <w:r w:rsidRPr="0018506E">
                              <w:rPr>
                                <w:b/>
                              </w:rPr>
                              <w:t>Compass Guidance</w:t>
                            </w:r>
                            <w:r>
                              <w:t>:</w:t>
                            </w:r>
                          </w:p>
                          <w:p w14:paraId="1E080724" w14:textId="77777777" w:rsidR="0032125F" w:rsidRPr="0036165E" w:rsidRDefault="0032125F" w:rsidP="0032125F">
                            <w:r w:rsidRPr="0036165E">
                              <w:t xml:space="preserve">If </w:t>
                            </w:r>
                            <w:r>
                              <w:t xml:space="preserve">the operating temperatures of the refrigerator </w:t>
                            </w:r>
                            <w:r w:rsidRPr="0036165E">
                              <w:t xml:space="preserve">is reading </w:t>
                            </w:r>
                            <w:r w:rsidRPr="0097294E">
                              <w:rPr>
                                <w:b/>
                              </w:rPr>
                              <w:t>above +5°C</w:t>
                            </w:r>
                            <w:r w:rsidRPr="0036165E">
                              <w:t xml:space="preserve">, then </w:t>
                            </w:r>
                            <w:r>
                              <w:t xml:space="preserve">the </w:t>
                            </w:r>
                            <w:r w:rsidRPr="0036165E">
                              <w:t>follow</w:t>
                            </w:r>
                            <w:r>
                              <w:t>ing</w:t>
                            </w:r>
                            <w:r w:rsidRPr="0036165E">
                              <w:t xml:space="preserve"> steps </w:t>
                            </w:r>
                            <w:r>
                              <w:t>must be taken</w:t>
                            </w:r>
                            <w:r w:rsidRPr="0036165E">
                              <w:t>:</w:t>
                            </w:r>
                          </w:p>
                          <w:p w14:paraId="1E080725" w14:textId="77777777" w:rsidR="0032125F" w:rsidRPr="0036165E" w:rsidRDefault="0032125F" w:rsidP="0032125F">
                            <w:pPr>
                              <w:pStyle w:val="ListParagraph"/>
                              <w:numPr>
                                <w:ilvl w:val="0"/>
                                <w:numId w:val="7"/>
                              </w:numPr>
                            </w:pPr>
                            <w:r w:rsidRPr="0036165E">
                              <w:t>Check the following and correct any which apply:</w:t>
                            </w:r>
                          </w:p>
                          <w:p w14:paraId="1E080726" w14:textId="4FFA0036" w:rsidR="0032125F" w:rsidRPr="0036165E" w:rsidRDefault="0032125F" w:rsidP="0032125F">
                            <w:pPr>
                              <w:pStyle w:val="ListParagraph"/>
                              <w:numPr>
                                <w:ilvl w:val="0"/>
                                <w:numId w:val="8"/>
                              </w:numPr>
                            </w:pPr>
                            <w:r w:rsidRPr="0036165E">
                              <w:t>Is the thermometer operating correctly or mi</w:t>
                            </w:r>
                            <w:r>
                              <w:t>ght it have a low battery power</w:t>
                            </w:r>
                            <w:r w:rsidR="00272777">
                              <w:t>?</w:t>
                            </w:r>
                          </w:p>
                          <w:p w14:paraId="1E080727" w14:textId="52989FCB" w:rsidR="0032125F" w:rsidRPr="0036165E" w:rsidRDefault="0032125F" w:rsidP="0032125F">
                            <w:pPr>
                              <w:pStyle w:val="ListParagraph"/>
                              <w:numPr>
                                <w:ilvl w:val="0"/>
                                <w:numId w:val="8"/>
                              </w:numPr>
                            </w:pPr>
                            <w:r w:rsidRPr="0036165E">
                              <w:t>Has the refrigerator door been opened frequently</w:t>
                            </w:r>
                            <w:r w:rsidR="00272777">
                              <w:t>?</w:t>
                            </w:r>
                          </w:p>
                          <w:p w14:paraId="1E080728" w14:textId="2CA297AE" w:rsidR="0032125F" w:rsidRPr="0036165E" w:rsidRDefault="0032125F" w:rsidP="0032125F">
                            <w:pPr>
                              <w:pStyle w:val="ListParagraph"/>
                              <w:numPr>
                                <w:ilvl w:val="0"/>
                                <w:numId w:val="8"/>
                              </w:numPr>
                            </w:pPr>
                            <w:r w:rsidRPr="0036165E">
                              <w:t>Has warm food been placed in the refrigerator</w:t>
                            </w:r>
                            <w:r w:rsidR="00272777">
                              <w:t>?</w:t>
                            </w:r>
                          </w:p>
                          <w:p w14:paraId="1E080729" w14:textId="2B163763" w:rsidR="0032125F" w:rsidRPr="0036165E" w:rsidRDefault="0032125F" w:rsidP="0032125F">
                            <w:pPr>
                              <w:pStyle w:val="ListParagraph"/>
                              <w:numPr>
                                <w:ilvl w:val="0"/>
                                <w:numId w:val="8"/>
                              </w:numPr>
                            </w:pPr>
                            <w:r w:rsidRPr="0036165E">
                              <w:t>Is the equipment undergoing a defrost cycle</w:t>
                            </w:r>
                            <w:r w:rsidR="00272777">
                              <w:t>?</w:t>
                            </w:r>
                          </w:p>
                          <w:p w14:paraId="1E08072A" w14:textId="6020EBA6" w:rsidR="0032125F" w:rsidRPr="0036165E" w:rsidRDefault="0032125F" w:rsidP="0032125F">
                            <w:pPr>
                              <w:pStyle w:val="ListParagraph"/>
                              <w:numPr>
                                <w:ilvl w:val="0"/>
                                <w:numId w:val="8"/>
                              </w:numPr>
                            </w:pPr>
                            <w:r w:rsidRPr="0036165E">
                              <w:t>Can the the</w:t>
                            </w:r>
                            <w:r>
                              <w:t>rmostat (if present) be altered</w:t>
                            </w:r>
                            <w:r w:rsidR="00272777">
                              <w:t>?</w:t>
                            </w:r>
                          </w:p>
                          <w:p w14:paraId="1E08072B" w14:textId="77777777" w:rsidR="0032125F" w:rsidRDefault="0032125F" w:rsidP="0032125F">
                            <w:pPr>
                              <w:pStyle w:val="ListParagraph"/>
                              <w:numPr>
                                <w:ilvl w:val="0"/>
                                <w:numId w:val="7"/>
                              </w:numPr>
                            </w:pPr>
                            <w:r w:rsidRPr="0036165E">
                              <w:t>Re</w:t>
                            </w:r>
                            <w:r>
                              <w:t>-</w:t>
                            </w:r>
                            <w:r w:rsidRPr="0036165E">
                              <w:t>check the temperature within an hour by probing a food item that has been in the refrigerator for more than twelve hours.</w:t>
                            </w:r>
                          </w:p>
                          <w:p w14:paraId="1E08072C" w14:textId="77777777" w:rsidR="0032125F" w:rsidRPr="0036165E" w:rsidRDefault="0032125F" w:rsidP="0032125F">
                            <w:pPr>
                              <w:pStyle w:val="ListParagraph"/>
                              <w:numPr>
                                <w:ilvl w:val="0"/>
                                <w:numId w:val="7"/>
                              </w:numPr>
                            </w:pPr>
                            <w:r>
                              <w:t>Monitor hourly throughout the day and place a service call within 24hrs to your equipment maintenance provider if necessary to check the operating performance of the unit.</w:t>
                            </w:r>
                          </w:p>
                          <w:p w14:paraId="1E08072D" w14:textId="4630D800" w:rsidR="0032125F" w:rsidRPr="0036165E" w:rsidRDefault="0032125F" w:rsidP="0032125F">
                            <w:pPr>
                              <w:pStyle w:val="ListParagraph"/>
                              <w:numPr>
                                <w:ilvl w:val="0"/>
                                <w:numId w:val="7"/>
                              </w:numPr>
                            </w:pPr>
                            <w:r w:rsidRPr="0036165E">
                              <w:t xml:space="preserve">Record your action on the </w:t>
                            </w:r>
                            <w:r w:rsidRPr="0097294E">
                              <w:t>Refrigerator</w:t>
                            </w:r>
                            <w:r w:rsidR="002F7746">
                              <w:t xml:space="preserve"> </w:t>
                            </w:r>
                            <w:r w:rsidRPr="0097294E">
                              <w:t>/</w:t>
                            </w:r>
                            <w:r w:rsidR="002F7746">
                              <w:t xml:space="preserve"> </w:t>
                            </w:r>
                            <w:r w:rsidRPr="0097294E">
                              <w:t>Freezer Temperature Record</w:t>
                            </w:r>
                            <w:r w:rsidR="00272777">
                              <w:t xml:space="preserve"> sheet</w:t>
                            </w:r>
                            <w:r w:rsidRPr="0036165E">
                              <w:t>. Continue from steps 2 to 4, depending on the result of the check.</w:t>
                            </w:r>
                          </w:p>
                          <w:p w14:paraId="1E08072E" w14:textId="179F95DA" w:rsidR="0032125F" w:rsidRPr="0036165E" w:rsidRDefault="0032125F" w:rsidP="0032125F">
                            <w:r w:rsidRPr="0018506E">
                              <w:t xml:space="preserve">If the operating temperatures of the refrigerator </w:t>
                            </w:r>
                            <w:r>
                              <w:t xml:space="preserve">is reading </w:t>
                            </w:r>
                            <w:r>
                              <w:rPr>
                                <w:b/>
                              </w:rPr>
                              <w:t>above +8°C but below 10</w:t>
                            </w:r>
                            <w:r>
                              <w:rPr>
                                <w:rFonts w:cstheme="minorHAnsi"/>
                                <w:b/>
                              </w:rPr>
                              <w:t>°</w:t>
                            </w:r>
                            <w:r w:rsidR="00272777">
                              <w:rPr>
                                <w:b/>
                              </w:rPr>
                              <w:t>C</w:t>
                            </w:r>
                            <w:r w:rsidRPr="0097294E">
                              <w:rPr>
                                <w:b/>
                              </w:rPr>
                              <w:t xml:space="preserve"> </w:t>
                            </w:r>
                            <w:r>
                              <w:t xml:space="preserve">then the </w:t>
                            </w:r>
                            <w:r w:rsidRPr="0018506E">
                              <w:t>follow</w:t>
                            </w:r>
                            <w:r>
                              <w:t>ing</w:t>
                            </w:r>
                            <w:r w:rsidRPr="0018506E">
                              <w:t xml:space="preserve"> steps </w:t>
                            </w:r>
                            <w:r>
                              <w:t>must be taken:</w:t>
                            </w:r>
                          </w:p>
                          <w:p w14:paraId="1E08072F" w14:textId="77777777" w:rsidR="0032125F" w:rsidRPr="0036165E" w:rsidRDefault="0032125F" w:rsidP="0032125F">
                            <w:pPr>
                              <w:pStyle w:val="ListParagraph"/>
                              <w:numPr>
                                <w:ilvl w:val="0"/>
                                <w:numId w:val="9"/>
                              </w:numPr>
                            </w:pPr>
                            <w:r w:rsidRPr="0036165E">
                              <w:t>I</w:t>
                            </w:r>
                            <w:r>
                              <w:t>mmediately place a service call with your equipment maintenance provider to ensure you can repair or replace the refrigerator as soon as possible. Do not use for storage of food in the mean time.</w:t>
                            </w:r>
                          </w:p>
                          <w:p w14:paraId="1E080730" w14:textId="4CE430D3" w:rsidR="0032125F" w:rsidRPr="0036165E" w:rsidRDefault="0032125F" w:rsidP="0032125F">
                            <w:pPr>
                              <w:pStyle w:val="ListParagraph"/>
                              <w:numPr>
                                <w:ilvl w:val="0"/>
                                <w:numId w:val="9"/>
                              </w:numPr>
                            </w:pPr>
                            <w:r>
                              <w:t>Use meals within 12 hours or discard.</w:t>
                            </w:r>
                            <w:r w:rsidR="00272777">
                              <w:t xml:space="preserve"> </w:t>
                            </w:r>
                            <w:r>
                              <w:t>Checking for visible deterioratio</w:t>
                            </w:r>
                            <w:r w:rsidR="00272777">
                              <w:t>n</w:t>
                            </w:r>
                            <w:r>
                              <w:t xml:space="preserve"> such as blown containers.</w:t>
                            </w:r>
                          </w:p>
                          <w:p w14:paraId="1E080731" w14:textId="77777777" w:rsidR="0032125F" w:rsidRPr="0036165E" w:rsidRDefault="0032125F" w:rsidP="00321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8A" id="Text Box 118" o:spid="_x0000_s1041" type="#_x0000_t202" style="position:absolute;left:0;text-align:left;margin-left:33.5pt;margin-top:11.25pt;width:562pt;height:640.4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" fillcolor="window" stroked="f" strokeweight=".5pt">
                <v:textbox>
                  <w:txbxContent>
                    <w:p w14:paraId="1E080718" w14:textId="77777777" w:rsidR="0032125F" w:rsidRPr="0036165E" w:rsidRDefault="0032125F" w:rsidP="0032125F">
                      <w:pPr>
                        <w:pStyle w:val="Heading2"/>
                        <w:rPr>
                          <w:sz w:val="40"/>
                        </w:rPr>
                      </w:pPr>
                      <w:r w:rsidRPr="0036165E">
                        <w:rPr>
                          <w:sz w:val="40"/>
                        </w:rPr>
                        <w:t>Temperature Monitoring of Refrigerators</w:t>
                      </w:r>
                    </w:p>
                    <w:p w14:paraId="1E080719" w14:textId="77777777" w:rsidR="0032125F" w:rsidRPr="0036165E" w:rsidRDefault="0032125F" w:rsidP="0032125F">
                      <w:pPr>
                        <w:pStyle w:val="Heading2"/>
                        <w:rPr>
                          <w:rFonts w:asciiTheme="minorHAnsi" w:hAnsiTheme="minorHAnsi" w:cstheme="minorHAnsi"/>
                          <w:b/>
                          <w:sz w:val="22"/>
                          <w:szCs w:val="22"/>
                        </w:rPr>
                      </w:pPr>
                      <w:r w:rsidRPr="0036165E">
                        <w:rPr>
                          <w:rFonts w:asciiTheme="minorHAnsi" w:hAnsiTheme="minorHAnsi" w:cstheme="minorHAnsi"/>
                          <w:b/>
                          <w:sz w:val="22"/>
                          <w:szCs w:val="22"/>
                        </w:rPr>
                        <w:t xml:space="preserve">Compass Rules. </w:t>
                      </w:r>
                    </w:p>
                    <w:p w14:paraId="1E08071A" w14:textId="3A776D95" w:rsidR="0032125F" w:rsidRPr="0036165E" w:rsidRDefault="0032125F" w:rsidP="0032125F">
                      <w:pPr>
                        <w:pStyle w:val="Heading2"/>
                        <w:rPr>
                          <w:rFonts w:asciiTheme="minorHAnsi" w:hAnsiTheme="minorHAnsi" w:cstheme="minorHAnsi"/>
                          <w:sz w:val="22"/>
                          <w:szCs w:val="22"/>
                        </w:rPr>
                      </w:pPr>
                      <w:r w:rsidRPr="0036165E">
                        <w:rPr>
                          <w:rFonts w:asciiTheme="minorHAnsi" w:hAnsiTheme="minorHAnsi" w:cstheme="minorHAnsi"/>
                          <w:sz w:val="22"/>
                          <w:szCs w:val="22"/>
                        </w:rPr>
                        <w:t xml:space="preserve">Monitor the temperature of each refrigerator </w:t>
                      </w:r>
                      <w:r>
                        <w:rPr>
                          <w:rFonts w:asciiTheme="minorHAnsi" w:hAnsiTheme="minorHAnsi" w:cstheme="minorHAnsi"/>
                          <w:sz w:val="22"/>
                          <w:szCs w:val="22"/>
                        </w:rPr>
                        <w:t xml:space="preserve">minimum </w:t>
                      </w:r>
                      <w:r w:rsidRPr="0036165E">
                        <w:rPr>
                          <w:rFonts w:asciiTheme="minorHAnsi" w:hAnsiTheme="minorHAnsi" w:cstheme="minorHAnsi"/>
                          <w:sz w:val="22"/>
                          <w:szCs w:val="22"/>
                        </w:rPr>
                        <w:t xml:space="preserve">twice per day: </w:t>
                      </w:r>
                    </w:p>
                    <w:p w14:paraId="1E08071B" w14:textId="049B5050" w:rsidR="0032125F" w:rsidRPr="0036165E" w:rsidRDefault="0032125F" w:rsidP="0032125F">
                      <w:pPr>
                        <w:pStyle w:val="Heading2"/>
                        <w:numPr>
                          <w:ilvl w:val="0"/>
                          <w:numId w:val="6"/>
                        </w:numPr>
                        <w:rPr>
                          <w:rFonts w:asciiTheme="minorHAnsi" w:hAnsiTheme="minorHAnsi" w:cstheme="minorHAnsi"/>
                          <w:sz w:val="22"/>
                          <w:szCs w:val="22"/>
                        </w:rPr>
                      </w:pPr>
                      <w:r>
                        <w:rPr>
                          <w:rFonts w:asciiTheme="minorHAnsi" w:hAnsiTheme="minorHAnsi" w:cstheme="minorHAnsi"/>
                          <w:sz w:val="22"/>
                          <w:szCs w:val="22"/>
                        </w:rPr>
                        <w:t>F</w:t>
                      </w:r>
                      <w:r w:rsidRPr="0036165E">
                        <w:rPr>
                          <w:rFonts w:asciiTheme="minorHAnsi" w:hAnsiTheme="minorHAnsi" w:cstheme="minorHAnsi"/>
                          <w:sz w:val="22"/>
                          <w:szCs w:val="22"/>
                        </w:rPr>
                        <w:t>irst check within 15 minutes of the kitchen opening</w:t>
                      </w:r>
                      <w:r w:rsidR="00272777">
                        <w:rPr>
                          <w:rFonts w:asciiTheme="minorHAnsi" w:hAnsiTheme="minorHAnsi" w:cstheme="minorHAnsi"/>
                          <w:sz w:val="22"/>
                          <w:szCs w:val="22"/>
                        </w:rPr>
                        <w:t>.</w:t>
                      </w:r>
                      <w:r w:rsidRPr="0036165E">
                        <w:rPr>
                          <w:rFonts w:asciiTheme="minorHAnsi" w:hAnsiTheme="minorHAnsi" w:cstheme="minorHAnsi"/>
                          <w:sz w:val="22"/>
                          <w:szCs w:val="22"/>
                        </w:rPr>
                        <w:t xml:space="preserve">  </w:t>
                      </w:r>
                    </w:p>
                    <w:p w14:paraId="1E08071C" w14:textId="1171141F" w:rsidR="0032125F" w:rsidRDefault="0032125F" w:rsidP="0032125F">
                      <w:pPr>
                        <w:pStyle w:val="Heading2"/>
                        <w:numPr>
                          <w:ilvl w:val="0"/>
                          <w:numId w:val="6"/>
                        </w:numPr>
                        <w:rPr>
                          <w:rFonts w:asciiTheme="minorHAnsi" w:hAnsiTheme="minorHAnsi" w:cstheme="minorHAnsi"/>
                          <w:sz w:val="22"/>
                          <w:szCs w:val="22"/>
                        </w:rPr>
                      </w:pPr>
                      <w:r>
                        <w:rPr>
                          <w:rFonts w:asciiTheme="minorHAnsi" w:hAnsiTheme="minorHAnsi" w:cstheme="minorHAnsi"/>
                          <w:sz w:val="22"/>
                          <w:szCs w:val="22"/>
                        </w:rPr>
                        <w:t>S</w:t>
                      </w:r>
                      <w:r w:rsidRPr="0036165E">
                        <w:rPr>
                          <w:rFonts w:asciiTheme="minorHAnsi" w:hAnsiTheme="minorHAnsi" w:cstheme="minorHAnsi"/>
                          <w:sz w:val="22"/>
                          <w:szCs w:val="22"/>
                        </w:rPr>
                        <w:t>e</w:t>
                      </w:r>
                      <w:r>
                        <w:rPr>
                          <w:rFonts w:asciiTheme="minorHAnsi" w:hAnsiTheme="minorHAnsi" w:cstheme="minorHAnsi"/>
                          <w:sz w:val="22"/>
                          <w:szCs w:val="22"/>
                        </w:rPr>
                        <w:t>cond check during the afternoon</w:t>
                      </w:r>
                      <w:r w:rsidR="00272777">
                        <w:rPr>
                          <w:rFonts w:asciiTheme="minorHAnsi" w:hAnsiTheme="minorHAnsi" w:cstheme="minorHAnsi"/>
                          <w:sz w:val="22"/>
                          <w:szCs w:val="22"/>
                        </w:rPr>
                        <w:t>.</w:t>
                      </w:r>
                    </w:p>
                    <w:p w14:paraId="1E08071D" w14:textId="16D1B666" w:rsidR="0032125F" w:rsidRPr="0036165E" w:rsidRDefault="0032125F" w:rsidP="0032125F">
                      <w:pPr>
                        <w:pStyle w:val="ListParagraph"/>
                        <w:numPr>
                          <w:ilvl w:val="0"/>
                          <w:numId w:val="6"/>
                        </w:numPr>
                        <w:spacing w:after="0"/>
                      </w:pPr>
                      <w:r>
                        <w:t>Additional checks may be undertaken if operating a 24hr or 3 shift food service</w:t>
                      </w:r>
                      <w:r w:rsidR="00272777">
                        <w:t>.</w:t>
                      </w:r>
                    </w:p>
                    <w:p w14:paraId="1E08071E" w14:textId="77777777" w:rsidR="0032125F" w:rsidRDefault="0032125F" w:rsidP="0032125F">
                      <w:pPr>
                        <w:pStyle w:val="Heading2"/>
                        <w:rPr>
                          <w:rFonts w:asciiTheme="minorHAnsi" w:hAnsiTheme="minorHAnsi" w:cstheme="minorHAnsi"/>
                          <w:sz w:val="22"/>
                          <w:szCs w:val="22"/>
                        </w:rPr>
                      </w:pPr>
                    </w:p>
                    <w:p w14:paraId="1E08071F" w14:textId="77777777" w:rsidR="0032125F" w:rsidRDefault="0032125F" w:rsidP="0032125F">
                      <w:pPr>
                        <w:pStyle w:val="Heading2"/>
                        <w:rPr>
                          <w:rFonts w:asciiTheme="minorHAnsi" w:hAnsiTheme="minorHAnsi" w:cstheme="minorHAnsi"/>
                          <w:sz w:val="22"/>
                          <w:szCs w:val="22"/>
                        </w:rPr>
                      </w:pPr>
                      <w:r w:rsidRPr="0036165E">
                        <w:rPr>
                          <w:rFonts w:asciiTheme="minorHAnsi" w:hAnsiTheme="minorHAnsi" w:cstheme="minorHAnsi"/>
                          <w:sz w:val="22"/>
                          <w:szCs w:val="22"/>
                        </w:rPr>
                        <w:t>Place the sanitise</w:t>
                      </w:r>
                      <w:r>
                        <w:rPr>
                          <w:rFonts w:asciiTheme="minorHAnsi" w:hAnsiTheme="minorHAnsi" w:cstheme="minorHAnsi"/>
                          <w:sz w:val="22"/>
                          <w:szCs w:val="22"/>
                        </w:rPr>
                        <w:t xml:space="preserve">d probe into the food simulant. </w:t>
                      </w:r>
                      <w:r w:rsidRPr="0036165E">
                        <w:rPr>
                          <w:rFonts w:asciiTheme="minorHAnsi" w:hAnsiTheme="minorHAnsi" w:cstheme="minorHAnsi"/>
                          <w:sz w:val="22"/>
                          <w:szCs w:val="22"/>
                        </w:rPr>
                        <w:t>Allow the thermometer reading to stabilise. Food simulant temperatures usuall</w:t>
                      </w:r>
                      <w:r>
                        <w:rPr>
                          <w:rFonts w:asciiTheme="minorHAnsi" w:hAnsiTheme="minorHAnsi" w:cstheme="minorHAnsi"/>
                          <w:sz w:val="22"/>
                          <w:szCs w:val="22"/>
                        </w:rPr>
                        <w:t xml:space="preserve">y stabilise within 30 seconds. </w:t>
                      </w:r>
                    </w:p>
                    <w:p w14:paraId="1E080720" w14:textId="77777777" w:rsidR="0032125F" w:rsidRDefault="0032125F" w:rsidP="0032125F">
                      <w:pPr>
                        <w:pStyle w:val="Heading2"/>
                        <w:rPr>
                          <w:rFonts w:asciiTheme="minorHAnsi" w:hAnsiTheme="minorHAnsi" w:cstheme="minorHAnsi"/>
                          <w:sz w:val="22"/>
                          <w:szCs w:val="22"/>
                        </w:rPr>
                      </w:pPr>
                    </w:p>
                    <w:p w14:paraId="1E080721" w14:textId="12B3D283" w:rsidR="0032125F" w:rsidRDefault="0032125F" w:rsidP="0032125F">
                      <w:pPr>
                        <w:pStyle w:val="Heading2"/>
                        <w:rPr>
                          <w:rFonts w:asciiTheme="minorHAnsi" w:hAnsiTheme="minorHAnsi" w:cstheme="minorHAnsi"/>
                          <w:sz w:val="22"/>
                          <w:szCs w:val="22"/>
                        </w:rPr>
                      </w:pPr>
                      <w:r w:rsidRPr="0036165E">
                        <w:rPr>
                          <w:rFonts w:asciiTheme="minorHAnsi" w:hAnsiTheme="minorHAnsi" w:cstheme="minorHAnsi"/>
                          <w:sz w:val="22"/>
                          <w:szCs w:val="22"/>
                        </w:rPr>
                        <w:t xml:space="preserve">Refrigerator temperatures </w:t>
                      </w:r>
                      <w:r>
                        <w:rPr>
                          <w:rFonts w:asciiTheme="minorHAnsi" w:hAnsiTheme="minorHAnsi" w:cstheme="minorHAnsi"/>
                          <w:sz w:val="22"/>
                          <w:szCs w:val="22"/>
                        </w:rPr>
                        <w:t xml:space="preserve">must be between 0°C to +5°C. </w:t>
                      </w:r>
                      <w:r w:rsidRPr="0036165E">
                        <w:rPr>
                          <w:rFonts w:asciiTheme="minorHAnsi" w:hAnsiTheme="minorHAnsi" w:cstheme="minorHAnsi"/>
                          <w:sz w:val="22"/>
                          <w:szCs w:val="22"/>
                        </w:rPr>
                        <w:t xml:space="preserve">Record the thermometer temperature reading on the </w:t>
                      </w:r>
                      <w:r w:rsidRPr="0097294E">
                        <w:rPr>
                          <w:rFonts w:asciiTheme="minorHAnsi" w:hAnsiTheme="minorHAnsi" w:cstheme="minorHAnsi"/>
                          <w:sz w:val="22"/>
                          <w:szCs w:val="22"/>
                        </w:rPr>
                        <w:t>Refrigerator / Freezer Temperature Record</w:t>
                      </w:r>
                      <w:r>
                        <w:rPr>
                          <w:rFonts w:asciiTheme="minorHAnsi" w:hAnsiTheme="minorHAnsi" w:cstheme="minorHAnsi"/>
                          <w:sz w:val="22"/>
                          <w:szCs w:val="22"/>
                        </w:rPr>
                        <w:t xml:space="preserve"> </w:t>
                      </w:r>
                      <w:r w:rsidR="00272777">
                        <w:rPr>
                          <w:rFonts w:asciiTheme="minorHAnsi" w:hAnsiTheme="minorHAnsi" w:cstheme="minorHAnsi"/>
                          <w:sz w:val="22"/>
                          <w:szCs w:val="22"/>
                        </w:rPr>
                        <w:t>sheet.</w:t>
                      </w:r>
                    </w:p>
                    <w:p w14:paraId="1E080722" w14:textId="77777777" w:rsidR="0032125F" w:rsidRDefault="0032125F" w:rsidP="0032125F"/>
                    <w:p w14:paraId="1E080723" w14:textId="77777777" w:rsidR="0032125F" w:rsidRDefault="0032125F" w:rsidP="0032125F">
                      <w:r w:rsidRPr="0018506E">
                        <w:rPr>
                          <w:b/>
                        </w:rPr>
                        <w:t>Compass Guidance</w:t>
                      </w:r>
                      <w:r>
                        <w:t>:</w:t>
                      </w:r>
                    </w:p>
                    <w:p w14:paraId="1E080724" w14:textId="77777777" w:rsidR="0032125F" w:rsidRPr="0036165E" w:rsidRDefault="0032125F" w:rsidP="0032125F">
                      <w:r w:rsidRPr="0036165E">
                        <w:t xml:space="preserve">If </w:t>
                      </w:r>
                      <w:r>
                        <w:t xml:space="preserve">the operating temperatures of the refrigerator </w:t>
                      </w:r>
                      <w:r w:rsidRPr="0036165E">
                        <w:t xml:space="preserve">is reading </w:t>
                      </w:r>
                      <w:r w:rsidRPr="0097294E">
                        <w:rPr>
                          <w:b/>
                        </w:rPr>
                        <w:t>above +5°C</w:t>
                      </w:r>
                      <w:r w:rsidRPr="0036165E">
                        <w:t xml:space="preserve">, then </w:t>
                      </w:r>
                      <w:r>
                        <w:t xml:space="preserve">the </w:t>
                      </w:r>
                      <w:r w:rsidRPr="0036165E">
                        <w:t>follow</w:t>
                      </w:r>
                      <w:r>
                        <w:t>ing</w:t>
                      </w:r>
                      <w:r w:rsidRPr="0036165E">
                        <w:t xml:space="preserve"> steps </w:t>
                      </w:r>
                      <w:r>
                        <w:t>must be taken</w:t>
                      </w:r>
                      <w:r w:rsidRPr="0036165E">
                        <w:t>:</w:t>
                      </w:r>
                    </w:p>
                    <w:p w14:paraId="1E080725" w14:textId="77777777" w:rsidR="0032125F" w:rsidRPr="0036165E" w:rsidRDefault="0032125F" w:rsidP="0032125F">
                      <w:pPr>
                        <w:pStyle w:val="ListParagraph"/>
                        <w:numPr>
                          <w:ilvl w:val="0"/>
                          <w:numId w:val="7"/>
                        </w:numPr>
                      </w:pPr>
                      <w:r w:rsidRPr="0036165E">
                        <w:t>Check the following and correct any which apply:</w:t>
                      </w:r>
                    </w:p>
                    <w:p w14:paraId="1E080726" w14:textId="4FFA0036" w:rsidR="0032125F" w:rsidRPr="0036165E" w:rsidRDefault="0032125F" w:rsidP="0032125F">
                      <w:pPr>
                        <w:pStyle w:val="ListParagraph"/>
                        <w:numPr>
                          <w:ilvl w:val="0"/>
                          <w:numId w:val="8"/>
                        </w:numPr>
                      </w:pPr>
                      <w:r w:rsidRPr="0036165E">
                        <w:t>Is the thermometer operating correctly or mi</w:t>
                      </w:r>
                      <w:r>
                        <w:t>ght it have a low battery power</w:t>
                      </w:r>
                      <w:r w:rsidR="00272777">
                        <w:t>?</w:t>
                      </w:r>
                    </w:p>
                    <w:p w14:paraId="1E080727" w14:textId="52989FCB" w:rsidR="0032125F" w:rsidRPr="0036165E" w:rsidRDefault="0032125F" w:rsidP="0032125F">
                      <w:pPr>
                        <w:pStyle w:val="ListParagraph"/>
                        <w:numPr>
                          <w:ilvl w:val="0"/>
                          <w:numId w:val="8"/>
                        </w:numPr>
                      </w:pPr>
                      <w:r w:rsidRPr="0036165E">
                        <w:t>Has the refrigerator door been opened frequently</w:t>
                      </w:r>
                      <w:r w:rsidR="00272777">
                        <w:t>?</w:t>
                      </w:r>
                    </w:p>
                    <w:p w14:paraId="1E080728" w14:textId="2CA297AE" w:rsidR="0032125F" w:rsidRPr="0036165E" w:rsidRDefault="0032125F" w:rsidP="0032125F">
                      <w:pPr>
                        <w:pStyle w:val="ListParagraph"/>
                        <w:numPr>
                          <w:ilvl w:val="0"/>
                          <w:numId w:val="8"/>
                        </w:numPr>
                      </w:pPr>
                      <w:r w:rsidRPr="0036165E">
                        <w:t>Has warm food been placed in the refrigerator</w:t>
                      </w:r>
                      <w:r w:rsidR="00272777">
                        <w:t>?</w:t>
                      </w:r>
                    </w:p>
                    <w:p w14:paraId="1E080729" w14:textId="2B163763" w:rsidR="0032125F" w:rsidRPr="0036165E" w:rsidRDefault="0032125F" w:rsidP="0032125F">
                      <w:pPr>
                        <w:pStyle w:val="ListParagraph"/>
                        <w:numPr>
                          <w:ilvl w:val="0"/>
                          <w:numId w:val="8"/>
                        </w:numPr>
                      </w:pPr>
                      <w:r w:rsidRPr="0036165E">
                        <w:t>Is the equipment undergoing a defrost cycle</w:t>
                      </w:r>
                      <w:r w:rsidR="00272777">
                        <w:t>?</w:t>
                      </w:r>
                    </w:p>
                    <w:p w14:paraId="1E08072A" w14:textId="6020EBA6" w:rsidR="0032125F" w:rsidRPr="0036165E" w:rsidRDefault="0032125F" w:rsidP="0032125F">
                      <w:pPr>
                        <w:pStyle w:val="ListParagraph"/>
                        <w:numPr>
                          <w:ilvl w:val="0"/>
                          <w:numId w:val="8"/>
                        </w:numPr>
                      </w:pPr>
                      <w:r w:rsidRPr="0036165E">
                        <w:t>Can the the</w:t>
                      </w:r>
                      <w:r>
                        <w:t>rmostat (if present) be altered</w:t>
                      </w:r>
                      <w:r w:rsidR="00272777">
                        <w:t>?</w:t>
                      </w:r>
                    </w:p>
                    <w:p w14:paraId="1E08072B" w14:textId="77777777" w:rsidR="0032125F" w:rsidRDefault="0032125F" w:rsidP="0032125F">
                      <w:pPr>
                        <w:pStyle w:val="ListParagraph"/>
                        <w:numPr>
                          <w:ilvl w:val="0"/>
                          <w:numId w:val="7"/>
                        </w:numPr>
                      </w:pPr>
                      <w:r w:rsidRPr="0036165E">
                        <w:t>Re</w:t>
                      </w:r>
                      <w:r>
                        <w:t>-</w:t>
                      </w:r>
                      <w:r w:rsidRPr="0036165E">
                        <w:t>check the temperature within an hour by probing a food item that has been in the refrigerator for more than twelve hours.</w:t>
                      </w:r>
                    </w:p>
                    <w:p w14:paraId="1E08072C" w14:textId="77777777" w:rsidR="0032125F" w:rsidRPr="0036165E" w:rsidRDefault="0032125F" w:rsidP="0032125F">
                      <w:pPr>
                        <w:pStyle w:val="ListParagraph"/>
                        <w:numPr>
                          <w:ilvl w:val="0"/>
                          <w:numId w:val="7"/>
                        </w:numPr>
                      </w:pPr>
                      <w:r>
                        <w:t>Monitor hourly throughout the day and place a service call within 24hrs to your equipment maintenance provider if necessary to check the operating performance of the unit.</w:t>
                      </w:r>
                    </w:p>
                    <w:p w14:paraId="1E08072D" w14:textId="4630D800" w:rsidR="0032125F" w:rsidRPr="0036165E" w:rsidRDefault="0032125F" w:rsidP="0032125F">
                      <w:pPr>
                        <w:pStyle w:val="ListParagraph"/>
                        <w:numPr>
                          <w:ilvl w:val="0"/>
                          <w:numId w:val="7"/>
                        </w:numPr>
                      </w:pPr>
                      <w:r w:rsidRPr="0036165E">
                        <w:t xml:space="preserve">Record your action on the </w:t>
                      </w:r>
                      <w:r w:rsidRPr="0097294E">
                        <w:t>Refrigerator</w:t>
                      </w:r>
                      <w:r w:rsidR="002F7746">
                        <w:t xml:space="preserve"> </w:t>
                      </w:r>
                      <w:r w:rsidRPr="0097294E">
                        <w:t>/</w:t>
                      </w:r>
                      <w:r w:rsidR="002F7746">
                        <w:t xml:space="preserve"> </w:t>
                      </w:r>
                      <w:r w:rsidRPr="0097294E">
                        <w:t>Freezer Temperature Record</w:t>
                      </w:r>
                      <w:r w:rsidR="00272777">
                        <w:t xml:space="preserve"> sheet</w:t>
                      </w:r>
                      <w:r w:rsidRPr="0036165E">
                        <w:t>. Continue from steps 2 to 4, depending on the result of the check.</w:t>
                      </w:r>
                    </w:p>
                    <w:p w14:paraId="1E08072E" w14:textId="179F95DA" w:rsidR="0032125F" w:rsidRPr="0036165E" w:rsidRDefault="0032125F" w:rsidP="0032125F">
                      <w:r w:rsidRPr="0018506E">
                        <w:t xml:space="preserve">If the operating temperatures of the refrigerator </w:t>
                      </w:r>
                      <w:r>
                        <w:t xml:space="preserve">is reading </w:t>
                      </w:r>
                      <w:r>
                        <w:rPr>
                          <w:b/>
                        </w:rPr>
                        <w:t>above +8°C but below 10</w:t>
                      </w:r>
                      <w:r>
                        <w:rPr>
                          <w:rFonts w:cstheme="minorHAnsi"/>
                          <w:b/>
                        </w:rPr>
                        <w:t>°</w:t>
                      </w:r>
                      <w:r w:rsidR="00272777">
                        <w:rPr>
                          <w:b/>
                        </w:rPr>
                        <w:t>C</w:t>
                      </w:r>
                      <w:r w:rsidRPr="0097294E">
                        <w:rPr>
                          <w:b/>
                        </w:rPr>
                        <w:t xml:space="preserve"> </w:t>
                      </w:r>
                      <w:r>
                        <w:t xml:space="preserve">then the </w:t>
                      </w:r>
                      <w:r w:rsidRPr="0018506E">
                        <w:t>follow</w:t>
                      </w:r>
                      <w:r>
                        <w:t>ing</w:t>
                      </w:r>
                      <w:r w:rsidRPr="0018506E">
                        <w:t xml:space="preserve"> steps </w:t>
                      </w:r>
                      <w:r>
                        <w:t>must be taken:</w:t>
                      </w:r>
                    </w:p>
                    <w:p w14:paraId="1E08072F" w14:textId="77777777" w:rsidR="0032125F" w:rsidRPr="0036165E" w:rsidRDefault="0032125F" w:rsidP="0032125F">
                      <w:pPr>
                        <w:pStyle w:val="ListParagraph"/>
                        <w:numPr>
                          <w:ilvl w:val="0"/>
                          <w:numId w:val="9"/>
                        </w:numPr>
                      </w:pPr>
                      <w:r w:rsidRPr="0036165E">
                        <w:t>I</w:t>
                      </w:r>
                      <w:r>
                        <w:t>mmediately place a service call with your equipment maintenance provider to ensure you can repair or replace the refrigerator as soon as possible. Do not use for storage of food in the mean time.</w:t>
                      </w:r>
                    </w:p>
                    <w:p w14:paraId="1E080730" w14:textId="4CE430D3" w:rsidR="0032125F" w:rsidRPr="0036165E" w:rsidRDefault="0032125F" w:rsidP="0032125F">
                      <w:pPr>
                        <w:pStyle w:val="ListParagraph"/>
                        <w:numPr>
                          <w:ilvl w:val="0"/>
                          <w:numId w:val="9"/>
                        </w:numPr>
                      </w:pPr>
                      <w:r>
                        <w:t>Use meals within 12 hours or discard.</w:t>
                      </w:r>
                      <w:r w:rsidR="00272777">
                        <w:t xml:space="preserve"> </w:t>
                      </w:r>
                      <w:r>
                        <w:t>Checking for visible deterioratio</w:t>
                      </w:r>
                      <w:r w:rsidR="00272777">
                        <w:t>n</w:t>
                      </w:r>
                      <w:r>
                        <w:t xml:space="preserve"> such as blown containers.</w:t>
                      </w:r>
                    </w:p>
                    <w:p w14:paraId="1E080731" w14:textId="77777777" w:rsidR="0032125F" w:rsidRPr="0036165E" w:rsidRDefault="0032125F" w:rsidP="0032125F"/>
                  </w:txbxContent>
                </v:textbox>
                <w10:wrap anchorx="margin"/>
              </v:shape>
            </w:pict>
          </mc:Fallback>
        </mc:AlternateContent>
      </w:r>
      <w:r w:rsidR="00AE3C7E">
        <w:rPr>
          <w:lang w:eastAsia="en-GB"/>
        </w:rPr>
        <mc:AlternateContent>
          <mc:Choice Requires="wps">
            <w:drawing>
              <wp:anchor distT="0" distB="0" distL="114300" distR="114300" simplePos="0" relativeHeight="251683840" behindDoc="0" locked="0" layoutInCell="1" allowOverlap="1" wp14:anchorId="1E080688" wp14:editId="1E080689">
                <wp:simplePos x="0" y="0"/>
                <wp:positionH relativeFrom="column">
                  <wp:posOffset>123825</wp:posOffset>
                </wp:positionH>
                <wp:positionV relativeFrom="paragraph">
                  <wp:posOffset>96520</wp:posOffset>
                </wp:positionV>
                <wp:extent cx="278130" cy="8181893"/>
                <wp:effectExtent l="0" t="0" r="7620" b="0"/>
                <wp:wrapNone/>
                <wp:docPr id="4" name="Rectangle 4"/>
                <wp:cNvGraphicFramePr/>
                <a:graphic xmlns:a="http://schemas.openxmlformats.org/drawingml/2006/main">
                  <a:graphicData uri="http://schemas.microsoft.com/office/word/2010/wordprocessingShape">
                    <wps:wsp>
                      <wps:cNvSpPr/>
                      <wps:spPr>
                        <a:xfrm>
                          <a:off x="0" y="0"/>
                          <a:ext cx="278130" cy="8181893"/>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8A7D0" id="Rectangle 4" o:spid="_x0000_s1026" style="position:absolute;margin-left:9.75pt;margin-top:7.6pt;width:21.9pt;height:64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" fillcolor="#ffc000" stroked="f" strokeweight="1pt"/>
            </w:pict>
          </mc:Fallback>
        </mc:AlternateContent>
      </w:r>
    </w:p>
    <w:p w14:paraId="1E0805C1" w14:textId="77777777" w:rsidR="00AE3C7E" w:rsidRDefault="00AE3C7E" w:rsidP="00785ECE">
      <w:pPr>
        <w:ind w:firstLine="720"/>
      </w:pPr>
    </w:p>
    <w:p w14:paraId="1E0805C2" w14:textId="50CC3C82" w:rsidR="00AE3C7E" w:rsidRDefault="00AE3C7E" w:rsidP="00785ECE">
      <w:pPr>
        <w:ind w:firstLine="720"/>
      </w:pPr>
    </w:p>
    <w:p w14:paraId="1E0805C3" w14:textId="77777777" w:rsidR="00AE3C7E" w:rsidRDefault="00AE3C7E" w:rsidP="00785ECE">
      <w:pPr>
        <w:ind w:firstLine="720"/>
      </w:pPr>
    </w:p>
    <w:p w14:paraId="1E0805C4" w14:textId="77777777" w:rsidR="00AE3C7E" w:rsidRDefault="00AE3C7E" w:rsidP="00785ECE">
      <w:pPr>
        <w:ind w:firstLine="720"/>
      </w:pPr>
    </w:p>
    <w:p w14:paraId="1E0805C5" w14:textId="77777777" w:rsidR="00AE3C7E" w:rsidRDefault="00AE3C7E" w:rsidP="00785ECE">
      <w:pPr>
        <w:ind w:firstLine="720"/>
      </w:pPr>
    </w:p>
    <w:p w14:paraId="1E0805C6" w14:textId="77777777" w:rsidR="00AE3C7E" w:rsidRDefault="00AE3C7E" w:rsidP="00785ECE">
      <w:pPr>
        <w:ind w:firstLine="720"/>
      </w:pPr>
    </w:p>
    <w:p w14:paraId="1E0805C7" w14:textId="77777777" w:rsidR="00AE3C7E" w:rsidRDefault="00AE3C7E" w:rsidP="00785ECE">
      <w:pPr>
        <w:ind w:firstLine="720"/>
      </w:pPr>
    </w:p>
    <w:p w14:paraId="1E0805C8" w14:textId="77777777" w:rsidR="00AE3C7E" w:rsidRDefault="00AE3C7E" w:rsidP="00785ECE">
      <w:pPr>
        <w:ind w:firstLine="720"/>
      </w:pPr>
    </w:p>
    <w:p w14:paraId="1E0805C9" w14:textId="77777777" w:rsidR="00AE3C7E" w:rsidRDefault="00AE3C7E" w:rsidP="00785ECE">
      <w:pPr>
        <w:ind w:firstLine="720"/>
      </w:pPr>
    </w:p>
    <w:p w14:paraId="1E0805CA" w14:textId="77777777" w:rsidR="00AE3C7E" w:rsidRDefault="00AE3C7E" w:rsidP="00785ECE">
      <w:pPr>
        <w:ind w:firstLine="720"/>
      </w:pPr>
    </w:p>
    <w:p w14:paraId="1E0805CB" w14:textId="77777777" w:rsidR="00AE3C7E" w:rsidRDefault="00AE3C7E" w:rsidP="00785ECE">
      <w:pPr>
        <w:ind w:firstLine="720"/>
      </w:pPr>
    </w:p>
    <w:p w14:paraId="1E0805CC" w14:textId="77777777" w:rsidR="00AE3C7E" w:rsidRDefault="00AE3C7E" w:rsidP="00785ECE">
      <w:pPr>
        <w:ind w:firstLine="720"/>
      </w:pPr>
    </w:p>
    <w:p w14:paraId="1E0805CD" w14:textId="77777777" w:rsidR="00AE3C7E" w:rsidRDefault="00AE3C7E" w:rsidP="00785ECE">
      <w:pPr>
        <w:ind w:firstLine="720"/>
      </w:pPr>
    </w:p>
    <w:p w14:paraId="1E0805CE" w14:textId="77777777" w:rsidR="00AE3C7E" w:rsidRDefault="00AE3C7E" w:rsidP="00785ECE">
      <w:pPr>
        <w:ind w:firstLine="720"/>
      </w:pPr>
    </w:p>
    <w:p w14:paraId="1E0805CF" w14:textId="77777777" w:rsidR="00AE3C7E" w:rsidRDefault="00AE3C7E" w:rsidP="00785ECE">
      <w:pPr>
        <w:ind w:firstLine="720"/>
      </w:pPr>
    </w:p>
    <w:p w14:paraId="1E0805D0" w14:textId="77777777" w:rsidR="00AE3C7E" w:rsidRDefault="00AE3C7E" w:rsidP="00785ECE">
      <w:pPr>
        <w:ind w:firstLine="720"/>
      </w:pPr>
    </w:p>
    <w:p w14:paraId="1E0805D1" w14:textId="77777777" w:rsidR="00AE3C7E" w:rsidRDefault="00AE3C7E" w:rsidP="00785ECE">
      <w:pPr>
        <w:ind w:firstLine="720"/>
      </w:pPr>
    </w:p>
    <w:p w14:paraId="1E0805D2" w14:textId="77777777" w:rsidR="00AE3C7E" w:rsidRDefault="00AE3C7E" w:rsidP="00785ECE">
      <w:pPr>
        <w:ind w:firstLine="720"/>
      </w:pPr>
    </w:p>
    <w:p w14:paraId="1E0805D3" w14:textId="77777777" w:rsidR="00AE3C7E" w:rsidRDefault="00AE3C7E" w:rsidP="00785ECE">
      <w:pPr>
        <w:ind w:firstLine="720"/>
      </w:pPr>
    </w:p>
    <w:p w14:paraId="1E0805D4" w14:textId="77777777" w:rsidR="00AE3C7E" w:rsidRDefault="00AE3C7E" w:rsidP="00785ECE">
      <w:pPr>
        <w:ind w:firstLine="720"/>
      </w:pPr>
    </w:p>
    <w:p w14:paraId="1E0805D5" w14:textId="77777777" w:rsidR="00AE3C7E" w:rsidRDefault="00AE3C7E" w:rsidP="00785ECE">
      <w:pPr>
        <w:ind w:firstLine="720"/>
      </w:pPr>
    </w:p>
    <w:p w14:paraId="1E0805D6" w14:textId="77777777" w:rsidR="00AE3C7E" w:rsidRDefault="00AE3C7E" w:rsidP="00785ECE">
      <w:pPr>
        <w:ind w:firstLine="720"/>
      </w:pPr>
    </w:p>
    <w:p w14:paraId="1E0805D7" w14:textId="77777777" w:rsidR="00AE3C7E" w:rsidRDefault="00AE3C7E" w:rsidP="00785ECE">
      <w:pPr>
        <w:ind w:firstLine="720"/>
      </w:pPr>
    </w:p>
    <w:p w14:paraId="1E0805D8" w14:textId="77777777" w:rsidR="00AE3C7E" w:rsidRDefault="00AE3C7E" w:rsidP="00785ECE">
      <w:pPr>
        <w:ind w:firstLine="720"/>
      </w:pPr>
    </w:p>
    <w:p w14:paraId="1E0805D9" w14:textId="77777777" w:rsidR="00AE3C7E" w:rsidRDefault="00AE3C7E" w:rsidP="00785ECE">
      <w:pPr>
        <w:ind w:firstLine="720"/>
      </w:pPr>
    </w:p>
    <w:p w14:paraId="1E0805DA" w14:textId="77777777" w:rsidR="00AE3C7E" w:rsidRDefault="00AE3C7E" w:rsidP="00785ECE">
      <w:pPr>
        <w:ind w:firstLine="720"/>
      </w:pPr>
    </w:p>
    <w:p w14:paraId="1E0805DB" w14:textId="1FE43BAE" w:rsidR="00AE3C7E" w:rsidRDefault="00AE3C7E" w:rsidP="00785ECE">
      <w:pPr>
        <w:ind w:firstLine="720"/>
      </w:pPr>
    </w:p>
    <w:p w14:paraId="1E0805DC" w14:textId="68C33D2E" w:rsidR="00AE3C7E" w:rsidRDefault="00AE3C7E" w:rsidP="00785ECE">
      <w:pPr>
        <w:ind w:firstLine="720"/>
      </w:pPr>
    </w:p>
    <w:p w14:paraId="1E0805DD" w14:textId="64521D34" w:rsidR="00AE3C7E" w:rsidRDefault="00AE3C7E" w:rsidP="00785ECE">
      <w:pPr>
        <w:ind w:firstLine="720"/>
      </w:pPr>
    </w:p>
    <w:p w14:paraId="1E0805DE" w14:textId="1477D7E8" w:rsidR="00AE3C7E" w:rsidRDefault="00AE3C7E" w:rsidP="00785ECE">
      <w:pPr>
        <w:ind w:firstLine="720"/>
      </w:pPr>
    </w:p>
    <w:p w14:paraId="77A9663E" w14:textId="5C6CAC35" w:rsidR="00662FE5" w:rsidRDefault="00662FE5" w:rsidP="00662FE5">
      <w:pPr>
        <w:ind w:firstLine="720"/>
      </w:pPr>
      <w:r>
        <w:t>Page 4</w:t>
      </w:r>
    </w:p>
    <w:p w14:paraId="1E0805E1" w14:textId="1323CFC2" w:rsidR="002A6365" w:rsidRDefault="002A6365" w:rsidP="00785ECE">
      <w:pPr>
        <w:ind w:firstLine="720"/>
      </w:pPr>
    </w:p>
    <w:p w14:paraId="1E0805E2" w14:textId="3EA5AB23" w:rsidR="002A6365" w:rsidRDefault="00C05645" w:rsidP="00785ECE">
      <w:pPr>
        <w:ind w:firstLine="720"/>
      </w:pPr>
      <w:r w:rsidRPr="000B4502">
        <w:rPr>
          <w:lang w:eastAsia="en-GB"/>
        </w:rPr>
        <w:lastRenderedPageBreak/>
        <mc:AlternateContent>
          <mc:Choice Requires="wps">
            <w:drawing>
              <wp:anchor distT="0" distB="0" distL="114300" distR="114300" simplePos="0" relativeHeight="251745280" behindDoc="0" locked="0" layoutInCell="1" allowOverlap="1" wp14:anchorId="1E080692" wp14:editId="6A6647B5">
                <wp:simplePos x="0" y="0"/>
                <wp:positionH relativeFrom="column">
                  <wp:posOffset>3803650</wp:posOffset>
                </wp:positionH>
                <wp:positionV relativeFrom="paragraph">
                  <wp:posOffset>12700</wp:posOffset>
                </wp:positionV>
                <wp:extent cx="3759200" cy="1181100"/>
                <wp:effectExtent l="0" t="0" r="12700" b="19050"/>
                <wp:wrapNone/>
                <wp:docPr id="55" name="Text Box 55"/>
                <wp:cNvGraphicFramePr/>
                <a:graphic xmlns:a="http://schemas.openxmlformats.org/drawingml/2006/main">
                  <a:graphicData uri="http://schemas.microsoft.com/office/word/2010/wordprocessingShape">
                    <wps:wsp>
                      <wps:cNvSpPr txBox="1"/>
                      <wps:spPr>
                        <a:xfrm>
                          <a:off x="0" y="0"/>
                          <a:ext cx="3759200" cy="1181100"/>
                        </a:xfrm>
                        <a:prstGeom prst="rect">
                          <a:avLst/>
                        </a:prstGeom>
                        <a:solidFill>
                          <a:sysClr val="window" lastClr="FFFFFF"/>
                        </a:solidFill>
                        <a:ln w="19050" cap="flat" cmpd="sng" algn="ctr">
                          <a:solidFill>
                            <a:srgbClr val="FFC000"/>
                          </a:solidFill>
                          <a:prstDash val="solid"/>
                          <a:miter lim="800000"/>
                        </a:ln>
                        <a:effectLst/>
                      </wps:spPr>
                      <wps:txbx>
                        <w:txbxContent>
                          <w:p w14:paraId="1E080736" w14:textId="77777777" w:rsidR="00C504D6" w:rsidRPr="00701B42" w:rsidRDefault="00C504D6" w:rsidP="00C504D6">
                            <w:pPr>
                              <w:pStyle w:val="NoSpacing"/>
                              <w:jc w:val="center"/>
                              <w:rPr>
                                <w:b/>
                                <w:sz w:val="32"/>
                              </w:rPr>
                            </w:pPr>
                          </w:p>
                          <w:p w14:paraId="1E080737" w14:textId="77777777" w:rsidR="00C504D6" w:rsidRPr="00B572AA" w:rsidRDefault="00C504D6" w:rsidP="00C504D6">
                            <w:pPr>
                              <w:pStyle w:val="NoSpacing"/>
                              <w:jc w:val="center"/>
                              <w:rPr>
                                <w:b/>
                                <w:sz w:val="28"/>
                              </w:rPr>
                            </w:pPr>
                            <w:r>
                              <w:rPr>
                                <w:b/>
                                <w:sz w:val="28"/>
                              </w:rPr>
                              <w:t xml:space="preserve">    </w:t>
                            </w:r>
                            <w:r w:rsidRPr="00B572AA">
                              <w:rPr>
                                <w:b/>
                                <w:sz w:val="28"/>
                              </w:rPr>
                              <w:t>HACCP Chart Reference</w:t>
                            </w:r>
                          </w:p>
                          <w:p w14:paraId="1E080739" w14:textId="77777777" w:rsidR="00C504D6" w:rsidRDefault="00C504D6" w:rsidP="00C504D6">
                            <w:pPr>
                              <w:pStyle w:val="NoSpacing"/>
                            </w:pPr>
                          </w:p>
                          <w:p w14:paraId="1E08073A" w14:textId="77777777" w:rsidR="00C504D6" w:rsidRPr="000B4502" w:rsidRDefault="00C504D6" w:rsidP="00C504D6">
                            <w:pPr>
                              <w:pStyle w:val="NoSpacing"/>
                              <w:jc w:val="center"/>
                              <w:rPr>
                                <w:color w:val="44546A" w:themeColor="text2"/>
                              </w:rPr>
                            </w:pPr>
                            <w:r>
                              <w:t xml:space="preserve">Receipt / Storage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0692" id="Text Box 55" o:spid="_x0000_s1042" type="#_x0000_t202" style="position:absolute;left:0;text-align:left;margin-left:299.5pt;margin-top:1pt;width:296pt;height: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" fillcolor="window" strokecolor="#ffc000" strokeweight="1.5pt">
                <v:textbox>
                  <w:txbxContent>
                    <w:p w14:paraId="1E080736" w14:textId="77777777" w:rsidR="00C504D6" w:rsidRPr="00701B42" w:rsidRDefault="00C504D6" w:rsidP="00C504D6">
                      <w:pPr>
                        <w:pStyle w:val="NoSpacing"/>
                        <w:jc w:val="center"/>
                        <w:rPr>
                          <w:b/>
                          <w:sz w:val="32"/>
                        </w:rPr>
                      </w:pPr>
                    </w:p>
                    <w:p w14:paraId="1E080737" w14:textId="77777777" w:rsidR="00C504D6" w:rsidRPr="00B572AA" w:rsidRDefault="00C504D6" w:rsidP="00C504D6">
                      <w:pPr>
                        <w:pStyle w:val="NoSpacing"/>
                        <w:jc w:val="center"/>
                        <w:rPr>
                          <w:b/>
                          <w:sz w:val="28"/>
                        </w:rPr>
                      </w:pPr>
                      <w:r>
                        <w:rPr>
                          <w:b/>
                          <w:sz w:val="28"/>
                        </w:rPr>
                        <w:t xml:space="preserve">    </w:t>
                      </w:r>
                      <w:r w:rsidRPr="00B572AA">
                        <w:rPr>
                          <w:b/>
                          <w:sz w:val="28"/>
                        </w:rPr>
                        <w:t>HACCP Chart Reference</w:t>
                      </w:r>
                    </w:p>
                    <w:p w14:paraId="1E080739" w14:textId="77777777" w:rsidR="00C504D6" w:rsidRDefault="00C504D6" w:rsidP="00C504D6">
                      <w:pPr>
                        <w:pStyle w:val="NoSpacing"/>
                      </w:pPr>
                    </w:p>
                    <w:p w14:paraId="1E08073A" w14:textId="77777777" w:rsidR="00C504D6" w:rsidRPr="000B4502" w:rsidRDefault="00C504D6" w:rsidP="00C504D6">
                      <w:pPr>
                        <w:pStyle w:val="NoSpacing"/>
                        <w:jc w:val="center"/>
                        <w:rPr>
                          <w:color w:val="44546A" w:themeColor="text2"/>
                        </w:rPr>
                      </w:pPr>
                      <w:r>
                        <w:t xml:space="preserve">Receipt / Storage </w:t>
                      </w:r>
                    </w:p>
                  </w:txbxContent>
                </v:textbox>
              </v:shape>
            </w:pict>
          </mc:Fallback>
        </mc:AlternateContent>
      </w:r>
      <w:r w:rsidRPr="00B06077">
        <w:rPr>
          <w:lang w:eastAsia="en-GB"/>
        </w:rPr>
        <mc:AlternateContent>
          <mc:Choice Requires="wps">
            <w:drawing>
              <wp:anchor distT="0" distB="0" distL="114300" distR="114300" simplePos="0" relativeHeight="251811840" behindDoc="0" locked="0" layoutInCell="1" allowOverlap="1" wp14:anchorId="1E08068E" wp14:editId="6ACB4A07">
                <wp:simplePos x="0" y="0"/>
                <wp:positionH relativeFrom="column">
                  <wp:posOffset>114300</wp:posOffset>
                </wp:positionH>
                <wp:positionV relativeFrom="paragraph">
                  <wp:posOffset>6350</wp:posOffset>
                </wp:positionV>
                <wp:extent cx="3695700" cy="12001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695700" cy="1200150"/>
                        </a:xfrm>
                        <a:prstGeom prst="rect">
                          <a:avLst/>
                        </a:prstGeom>
                        <a:solidFill>
                          <a:srgbClr val="FFC000"/>
                        </a:solidFill>
                        <a:ln w="6350">
                          <a:noFill/>
                        </a:ln>
                      </wps:spPr>
                      <wps:txbx>
                        <w:txbxContent>
                          <w:p w14:paraId="1E080734" w14:textId="77777777" w:rsidR="00B06077" w:rsidRPr="004A0802" w:rsidRDefault="00B06077" w:rsidP="00B06077">
                            <w:pPr>
                              <w:pStyle w:val="Title"/>
                            </w:pPr>
                            <w:r>
                              <w:rPr>
                                <w:color w:val="44546A" w:themeColor="text2"/>
                                <w:sz w:val="64"/>
                              </w:rPr>
                              <w:t>Food Deliveries &amp; Storage</w:t>
                            </w:r>
                          </w:p>
                          <w:p w14:paraId="1E080735" w14:textId="77777777" w:rsidR="00B06077" w:rsidRPr="00701B42" w:rsidRDefault="00B06077" w:rsidP="00B06077">
                            <w:pPr>
                              <w:pStyle w:val="Subtitle"/>
                              <w:rPr>
                                <w:color w:val="44546A" w:themeColor="text2"/>
                                <w:sz w:val="20"/>
                              </w:rPr>
                            </w:pPr>
                            <w:r>
                              <w:rPr>
                                <w:color w:val="44546A" w:themeColor="text2"/>
                                <w:sz w:val="20"/>
                              </w:rPr>
                              <w:t xml:space="preserve">Good Hygiene Practice Guide </w:t>
                            </w:r>
                            <w:r w:rsidR="0032125F">
                              <w:rPr>
                                <w:color w:val="44546A" w:themeColor="text2"/>
                                <w:sz w:val="20"/>
                              </w:rPr>
                              <w:t>Steam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8E" id="Text Box 82" o:spid="_x0000_s1046" type="#_x0000_t202" style="position:absolute;left:0;text-align:left;margin-left:9pt;margin-top:.5pt;width:291pt;height: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" fillcolor="#ffc000" stroked="f" strokeweight=".5pt">
                <v:textbox>
                  <w:txbxContent>
                    <w:p w14:paraId="1E080734" w14:textId="77777777" w:rsidR="00B06077" w:rsidRPr="004A0802" w:rsidRDefault="00B06077" w:rsidP="00B06077">
                      <w:pPr>
                        <w:pStyle w:val="Title"/>
                      </w:pPr>
                      <w:r>
                        <w:rPr>
                          <w:color w:val="44546A" w:themeColor="text2"/>
                          <w:sz w:val="64"/>
                        </w:rPr>
                        <w:t>Food Deliveries &amp; Storage</w:t>
                      </w:r>
                    </w:p>
                    <w:p w14:paraId="1E080735" w14:textId="77777777" w:rsidR="00B06077" w:rsidRPr="00701B42" w:rsidRDefault="00B06077" w:rsidP="00B06077">
                      <w:pPr>
                        <w:pStyle w:val="Subtitle"/>
                        <w:rPr>
                          <w:color w:val="44546A" w:themeColor="text2"/>
                          <w:sz w:val="20"/>
                        </w:rPr>
                      </w:pPr>
                      <w:r>
                        <w:rPr>
                          <w:color w:val="44546A" w:themeColor="text2"/>
                          <w:sz w:val="20"/>
                        </w:rPr>
                        <w:t xml:space="preserve">Good Hygiene Practice Guide </w:t>
                      </w:r>
                      <w:r w:rsidR="0032125F">
                        <w:rPr>
                          <w:color w:val="44546A" w:themeColor="text2"/>
                          <w:sz w:val="20"/>
                        </w:rPr>
                        <w:t>Steam 1</w:t>
                      </w:r>
                    </w:p>
                  </w:txbxContent>
                </v:textbox>
              </v:shape>
            </w:pict>
          </mc:Fallback>
        </mc:AlternateContent>
      </w:r>
    </w:p>
    <w:p w14:paraId="1E0805E3" w14:textId="55136F8F" w:rsidR="002A6365" w:rsidRDefault="00684F7A" w:rsidP="00785ECE">
      <w:pPr>
        <w:ind w:firstLine="720"/>
      </w:pPr>
      <w:r w:rsidRPr="00DA2ED2">
        <w:rPr>
          <w:lang w:eastAsia="en-GB"/>
        </w:rPr>
        <w:drawing>
          <wp:anchor distT="0" distB="0" distL="114300" distR="114300" simplePos="0" relativeHeight="251776000" behindDoc="0" locked="0" layoutInCell="1" allowOverlap="1" wp14:anchorId="1E080690" wp14:editId="257D5B86">
            <wp:simplePos x="0" y="0"/>
            <wp:positionH relativeFrom="column">
              <wp:posOffset>4244975</wp:posOffset>
            </wp:positionH>
            <wp:positionV relativeFrom="paragraph">
              <wp:posOffset>5715</wp:posOffset>
            </wp:positionV>
            <wp:extent cx="415290" cy="414020"/>
            <wp:effectExtent l="0" t="0" r="3810" b="5080"/>
            <wp:wrapNone/>
            <wp:docPr id="71" name="Picture 71" descr="C:\Users\moorech2\OneDrive - CPGPLC\Documents\HSE\Policy\FSMS\Icons\White\good-hygiene-prac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ch2\OneDrive - CPGPLC\Documents\HSE\Policy\FSMS\Icons\White\good-hygiene-practic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91" t="14664" r="13877" b="13714"/>
                    <a:stretch/>
                  </pic:blipFill>
                  <pic:spPr bwMode="auto">
                    <a:xfrm>
                      <a:off x="0" y="0"/>
                      <a:ext cx="415290" cy="41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805E4" w14:textId="517A1F66" w:rsidR="002A6365" w:rsidRDefault="002A6365" w:rsidP="00785ECE">
      <w:pPr>
        <w:ind w:firstLine="720"/>
      </w:pPr>
    </w:p>
    <w:p w14:paraId="1E0805E5" w14:textId="77777777" w:rsidR="002A6365" w:rsidRDefault="002A6365" w:rsidP="00785ECE">
      <w:pPr>
        <w:ind w:firstLine="720"/>
      </w:pPr>
    </w:p>
    <w:p w14:paraId="1E0805E6" w14:textId="1F65FCC9" w:rsidR="002A6365" w:rsidRDefault="00703C65" w:rsidP="00785ECE">
      <w:pPr>
        <w:ind w:firstLine="720"/>
      </w:pPr>
      <w:r w:rsidRPr="006E1028">
        <w:rPr>
          <w:lang w:eastAsia="en-GB"/>
        </w:rPr>
        <mc:AlternateContent>
          <mc:Choice Requires="wps">
            <w:drawing>
              <wp:anchor distT="0" distB="0" distL="114300" distR="114300" simplePos="0" relativeHeight="251720704" behindDoc="0" locked="0" layoutInCell="1" allowOverlap="1" wp14:anchorId="1E080694" wp14:editId="3D245248">
                <wp:simplePos x="0" y="0"/>
                <wp:positionH relativeFrom="margin">
                  <wp:posOffset>406400</wp:posOffset>
                </wp:positionH>
                <wp:positionV relativeFrom="paragraph">
                  <wp:posOffset>149225</wp:posOffset>
                </wp:positionV>
                <wp:extent cx="7162800" cy="8020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162800" cy="8020050"/>
                        </a:xfrm>
                        <a:prstGeom prst="rect">
                          <a:avLst/>
                        </a:prstGeom>
                        <a:solidFill>
                          <a:sysClr val="window" lastClr="FFFFFF"/>
                        </a:solidFill>
                        <a:ln w="6350">
                          <a:noFill/>
                        </a:ln>
                      </wps:spPr>
                      <wps:txbx>
                        <w:txbxContent>
                          <w:p w14:paraId="1E08073B" w14:textId="604490C1" w:rsidR="006E1028" w:rsidRPr="0036165E" w:rsidRDefault="0032125F" w:rsidP="006E1028">
                            <w:pPr>
                              <w:pStyle w:val="Heading2"/>
                              <w:rPr>
                                <w:sz w:val="40"/>
                              </w:rPr>
                            </w:pPr>
                            <w:r>
                              <w:rPr>
                                <w:sz w:val="40"/>
                              </w:rPr>
                              <w:t xml:space="preserve">Steamplicity </w:t>
                            </w:r>
                            <w:r w:rsidR="006E1028">
                              <w:rPr>
                                <w:sz w:val="40"/>
                              </w:rPr>
                              <w:t xml:space="preserve">Refrigerator / Freezer </w:t>
                            </w:r>
                            <w:r w:rsidR="00973C97">
                              <w:rPr>
                                <w:sz w:val="40"/>
                              </w:rPr>
                              <w:t>Temperature Record</w:t>
                            </w:r>
                            <w:r w:rsidR="00272777">
                              <w:rPr>
                                <w:sz w:val="40"/>
                              </w:rPr>
                              <w:t>s</w:t>
                            </w:r>
                          </w:p>
                          <w:p w14:paraId="1E08073C" w14:textId="77777777" w:rsidR="00973C97" w:rsidRDefault="00973C97" w:rsidP="00973C97">
                            <w:pPr>
                              <w:pStyle w:val="Heading2"/>
                              <w:rPr>
                                <w:rFonts w:asciiTheme="minorHAnsi" w:hAnsiTheme="minorHAnsi" w:cstheme="minorHAnsi"/>
                                <w:b/>
                                <w:sz w:val="22"/>
                                <w:szCs w:val="22"/>
                              </w:rPr>
                            </w:pPr>
                            <w:r>
                              <w:rPr>
                                <w:rFonts w:asciiTheme="minorHAnsi" w:hAnsiTheme="minorHAnsi" w:cstheme="minorHAnsi"/>
                                <w:b/>
                                <w:sz w:val="22"/>
                                <w:szCs w:val="22"/>
                              </w:rPr>
                              <w:t>Compass Rules:</w:t>
                            </w:r>
                          </w:p>
                          <w:p w14:paraId="1E08073D" w14:textId="41721DAC" w:rsidR="00973C97" w:rsidRDefault="00973C97" w:rsidP="00973C97">
                            <w:pPr>
                              <w:pStyle w:val="Heading2"/>
                              <w:rPr>
                                <w:rFonts w:asciiTheme="minorHAnsi" w:hAnsiTheme="minorHAnsi" w:cstheme="minorHAnsi"/>
                                <w:sz w:val="22"/>
                                <w:szCs w:val="22"/>
                              </w:rPr>
                            </w:pPr>
                            <w:r w:rsidRPr="00973C97">
                              <w:rPr>
                                <w:rFonts w:asciiTheme="minorHAnsi" w:hAnsiTheme="minorHAnsi" w:cstheme="minorHAnsi"/>
                                <w:sz w:val="22"/>
                                <w:szCs w:val="22"/>
                              </w:rPr>
                              <w:t>The Refrigerator</w:t>
                            </w:r>
                            <w:r w:rsidR="001428B3">
                              <w:rPr>
                                <w:rFonts w:asciiTheme="minorHAnsi" w:hAnsiTheme="minorHAnsi" w:cstheme="minorHAnsi"/>
                                <w:sz w:val="22"/>
                                <w:szCs w:val="22"/>
                              </w:rPr>
                              <w:t xml:space="preserve"> </w:t>
                            </w:r>
                            <w:r w:rsidRPr="00973C97">
                              <w:rPr>
                                <w:rFonts w:asciiTheme="minorHAnsi" w:hAnsiTheme="minorHAnsi" w:cstheme="minorHAnsi"/>
                                <w:sz w:val="22"/>
                                <w:szCs w:val="22"/>
                              </w:rPr>
                              <w:t>/</w:t>
                            </w:r>
                            <w:r w:rsidR="001428B3">
                              <w:rPr>
                                <w:rFonts w:asciiTheme="minorHAnsi" w:hAnsiTheme="minorHAnsi" w:cstheme="minorHAnsi"/>
                                <w:sz w:val="22"/>
                                <w:szCs w:val="22"/>
                              </w:rPr>
                              <w:t xml:space="preserve"> </w:t>
                            </w:r>
                            <w:r w:rsidRPr="00973C97">
                              <w:rPr>
                                <w:rFonts w:asciiTheme="minorHAnsi" w:hAnsiTheme="minorHAnsi" w:cstheme="minorHAnsi"/>
                                <w:sz w:val="22"/>
                                <w:szCs w:val="22"/>
                              </w:rPr>
                              <w:t xml:space="preserve">Freezer Temperature </w:t>
                            </w:r>
                            <w:r w:rsidR="001428B3">
                              <w:rPr>
                                <w:rFonts w:asciiTheme="minorHAnsi" w:hAnsiTheme="minorHAnsi" w:cstheme="minorHAnsi"/>
                                <w:sz w:val="22"/>
                                <w:szCs w:val="22"/>
                              </w:rPr>
                              <w:t>R</w:t>
                            </w:r>
                            <w:r w:rsidRPr="00973C97">
                              <w:rPr>
                                <w:rFonts w:asciiTheme="minorHAnsi" w:hAnsiTheme="minorHAnsi" w:cstheme="minorHAnsi"/>
                                <w:sz w:val="22"/>
                                <w:szCs w:val="22"/>
                              </w:rPr>
                              <w:t>ecord</w:t>
                            </w:r>
                            <w:r w:rsidR="001428B3">
                              <w:rPr>
                                <w:rFonts w:asciiTheme="minorHAnsi" w:hAnsiTheme="minorHAnsi" w:cstheme="minorHAnsi"/>
                                <w:sz w:val="22"/>
                                <w:szCs w:val="22"/>
                              </w:rPr>
                              <w:t xml:space="preserve"> sheet</w:t>
                            </w:r>
                            <w:r w:rsidRPr="00973C97">
                              <w:rPr>
                                <w:rFonts w:asciiTheme="minorHAnsi" w:hAnsiTheme="minorHAnsi" w:cstheme="minorHAnsi"/>
                                <w:sz w:val="22"/>
                                <w:szCs w:val="22"/>
                              </w:rPr>
                              <w:t xml:space="preserve"> is completed in order to demonstrate that correct storage temperatures for chilled and frozen foods have been achieved. </w:t>
                            </w:r>
                          </w:p>
                          <w:p w14:paraId="1E08073E" w14:textId="75FD8830" w:rsidR="00973C97" w:rsidRDefault="00973C97" w:rsidP="00973C97">
                            <w:pPr>
                              <w:pStyle w:val="Heading2"/>
                              <w:rPr>
                                <w:rFonts w:asciiTheme="minorHAnsi" w:hAnsiTheme="minorHAnsi" w:cstheme="minorHAnsi"/>
                                <w:sz w:val="22"/>
                                <w:szCs w:val="22"/>
                              </w:rPr>
                            </w:pPr>
                            <w:r w:rsidRPr="00973C97">
                              <w:rPr>
                                <w:rFonts w:asciiTheme="minorHAnsi" w:hAnsiTheme="minorHAnsi" w:cstheme="minorHAnsi"/>
                                <w:sz w:val="22"/>
                                <w:szCs w:val="22"/>
                              </w:rPr>
                              <w:t xml:space="preserve">Refrigerator temperatures must be accurately checked and recorded </w:t>
                            </w:r>
                            <w:r>
                              <w:rPr>
                                <w:rFonts w:asciiTheme="minorHAnsi" w:hAnsiTheme="minorHAnsi" w:cstheme="minorHAnsi"/>
                                <w:sz w:val="22"/>
                                <w:szCs w:val="22"/>
                              </w:rPr>
                              <w:t xml:space="preserve">a minimum of </w:t>
                            </w:r>
                            <w:r w:rsidRPr="00973C97">
                              <w:rPr>
                                <w:rFonts w:asciiTheme="minorHAnsi" w:hAnsiTheme="minorHAnsi" w:cstheme="minorHAnsi"/>
                                <w:sz w:val="22"/>
                                <w:szCs w:val="22"/>
                              </w:rPr>
                              <w:t>twice per day and</w:t>
                            </w:r>
                            <w:r w:rsidR="001428B3">
                              <w:rPr>
                                <w:rFonts w:asciiTheme="minorHAnsi" w:hAnsiTheme="minorHAnsi" w:cstheme="minorHAnsi"/>
                                <w:sz w:val="22"/>
                                <w:szCs w:val="22"/>
                              </w:rPr>
                              <w:t xml:space="preserve"> </w:t>
                            </w:r>
                            <w:r w:rsidRPr="00973C97">
                              <w:rPr>
                                <w:rFonts w:asciiTheme="minorHAnsi" w:hAnsiTheme="minorHAnsi" w:cstheme="minorHAnsi"/>
                                <w:sz w:val="22"/>
                                <w:szCs w:val="22"/>
                              </w:rPr>
                              <w:t xml:space="preserve">freezers once per day. </w:t>
                            </w:r>
                          </w:p>
                          <w:p w14:paraId="1E08073F" w14:textId="77777777" w:rsidR="00973C97" w:rsidRPr="00973C97" w:rsidRDefault="00973C97" w:rsidP="00973C97">
                            <w:pPr>
                              <w:pStyle w:val="Heading2"/>
                              <w:rPr>
                                <w:rFonts w:asciiTheme="minorHAnsi" w:hAnsiTheme="minorHAnsi" w:cstheme="minorHAnsi"/>
                                <w:sz w:val="22"/>
                                <w:szCs w:val="22"/>
                              </w:rPr>
                            </w:pPr>
                            <w:r w:rsidRPr="00973C97">
                              <w:rPr>
                                <w:rFonts w:asciiTheme="minorHAnsi" w:hAnsiTheme="minorHAnsi" w:cstheme="minorHAnsi"/>
                                <w:sz w:val="22"/>
                                <w:szCs w:val="22"/>
                              </w:rPr>
                              <w:t>For sites operating a night shift, an additional check of refrigerator temperatures must be made.</w:t>
                            </w:r>
                          </w:p>
                          <w:p w14:paraId="1E080740" w14:textId="77777777" w:rsidR="00973C97" w:rsidRDefault="00973C97" w:rsidP="00973C97">
                            <w:pPr>
                              <w:pStyle w:val="Heading2"/>
                              <w:rPr>
                                <w:rFonts w:asciiTheme="minorHAnsi" w:hAnsiTheme="minorHAnsi" w:cstheme="minorHAnsi"/>
                                <w:sz w:val="22"/>
                                <w:szCs w:val="22"/>
                              </w:rPr>
                            </w:pPr>
                          </w:p>
                          <w:p w14:paraId="1E080741" w14:textId="77777777" w:rsidR="00973C97" w:rsidRPr="00973C97" w:rsidRDefault="00973C97" w:rsidP="00973C97">
                            <w:pPr>
                              <w:pStyle w:val="Heading2"/>
                              <w:rPr>
                                <w:rFonts w:asciiTheme="minorHAnsi" w:hAnsiTheme="minorHAnsi" w:cstheme="minorHAnsi"/>
                                <w:sz w:val="22"/>
                                <w:szCs w:val="22"/>
                              </w:rPr>
                            </w:pPr>
                            <w:r>
                              <w:rPr>
                                <w:rFonts w:asciiTheme="minorHAnsi" w:hAnsiTheme="minorHAnsi" w:cstheme="minorHAnsi"/>
                                <w:sz w:val="22"/>
                                <w:szCs w:val="22"/>
                              </w:rPr>
                              <w:t>The f</w:t>
                            </w:r>
                            <w:r w:rsidRPr="00973C97">
                              <w:rPr>
                                <w:rFonts w:asciiTheme="minorHAnsi" w:hAnsiTheme="minorHAnsi" w:cstheme="minorHAnsi"/>
                                <w:sz w:val="22"/>
                                <w:szCs w:val="22"/>
                              </w:rPr>
                              <w:t xml:space="preserve">ollow the steps </w:t>
                            </w:r>
                            <w:r>
                              <w:rPr>
                                <w:rFonts w:asciiTheme="minorHAnsi" w:hAnsiTheme="minorHAnsi" w:cstheme="minorHAnsi"/>
                                <w:sz w:val="22"/>
                                <w:szCs w:val="22"/>
                              </w:rPr>
                              <w:t>must be completed</w:t>
                            </w:r>
                            <w:r w:rsidRPr="00973C97">
                              <w:rPr>
                                <w:rFonts w:asciiTheme="minorHAnsi" w:hAnsiTheme="minorHAnsi" w:cstheme="minorHAnsi"/>
                                <w:sz w:val="22"/>
                                <w:szCs w:val="22"/>
                              </w:rPr>
                              <w:t>:</w:t>
                            </w:r>
                          </w:p>
                          <w:p w14:paraId="1E080742" w14:textId="3D194321" w:rsidR="00973C97" w:rsidRPr="00973C97" w:rsidRDefault="00973C97" w:rsidP="001428B3">
                            <w:pPr>
                              <w:pStyle w:val="Heading2"/>
                              <w:numPr>
                                <w:ilvl w:val="0"/>
                                <w:numId w:val="19"/>
                              </w:numPr>
                              <w:rPr>
                                <w:rFonts w:asciiTheme="minorHAnsi" w:hAnsiTheme="minorHAnsi" w:cstheme="minorHAnsi"/>
                                <w:sz w:val="22"/>
                                <w:szCs w:val="22"/>
                              </w:rPr>
                            </w:pPr>
                            <w:r w:rsidRPr="00973C97">
                              <w:rPr>
                                <w:rFonts w:asciiTheme="minorHAnsi" w:hAnsiTheme="minorHAnsi" w:cstheme="minorHAnsi"/>
                                <w:sz w:val="22"/>
                                <w:szCs w:val="22"/>
                              </w:rPr>
                              <w:t>Record the</w:t>
                            </w:r>
                            <w:r>
                              <w:rPr>
                                <w:rFonts w:asciiTheme="minorHAnsi" w:hAnsiTheme="minorHAnsi" w:cstheme="minorHAnsi"/>
                                <w:sz w:val="22"/>
                                <w:szCs w:val="22"/>
                              </w:rPr>
                              <w:t xml:space="preserve"> month / </w:t>
                            </w:r>
                            <w:r w:rsidRPr="00973C97">
                              <w:rPr>
                                <w:rFonts w:asciiTheme="minorHAnsi" w:hAnsiTheme="minorHAnsi" w:cstheme="minorHAnsi"/>
                                <w:sz w:val="22"/>
                                <w:szCs w:val="22"/>
                              </w:rPr>
                              <w:t xml:space="preserve">year </w:t>
                            </w:r>
                            <w:r w:rsidR="001428B3">
                              <w:rPr>
                                <w:rFonts w:asciiTheme="minorHAnsi" w:hAnsiTheme="minorHAnsi" w:cstheme="minorHAnsi"/>
                                <w:sz w:val="22"/>
                                <w:szCs w:val="22"/>
                              </w:rPr>
                              <w:t>and unit at the top of the sheet.</w:t>
                            </w:r>
                          </w:p>
                          <w:p w14:paraId="1E080743" w14:textId="600C963E" w:rsidR="00973C97" w:rsidRPr="00973C97" w:rsidRDefault="00973C97" w:rsidP="00623D18">
                            <w:pPr>
                              <w:pStyle w:val="Heading2"/>
                              <w:numPr>
                                <w:ilvl w:val="0"/>
                                <w:numId w:val="19"/>
                              </w:numPr>
                              <w:rPr>
                                <w:rFonts w:asciiTheme="minorHAnsi" w:hAnsiTheme="minorHAnsi" w:cstheme="minorHAnsi"/>
                                <w:sz w:val="22"/>
                                <w:szCs w:val="22"/>
                              </w:rPr>
                            </w:pPr>
                            <w:r w:rsidRPr="00973C97">
                              <w:rPr>
                                <w:rFonts w:asciiTheme="minorHAnsi" w:hAnsiTheme="minorHAnsi" w:cstheme="minorHAnsi"/>
                                <w:sz w:val="22"/>
                                <w:szCs w:val="22"/>
                              </w:rPr>
                              <w:t>Identify the equipment</w:t>
                            </w:r>
                            <w:r w:rsidR="001428B3">
                              <w:rPr>
                                <w:rFonts w:asciiTheme="minorHAnsi" w:hAnsiTheme="minorHAnsi" w:cstheme="minorHAnsi"/>
                                <w:sz w:val="22"/>
                                <w:szCs w:val="22"/>
                              </w:rPr>
                              <w:t xml:space="preserve"> / area</w:t>
                            </w:r>
                            <w:r w:rsidRPr="00973C97">
                              <w:rPr>
                                <w:rFonts w:asciiTheme="minorHAnsi" w:hAnsiTheme="minorHAnsi" w:cstheme="minorHAnsi"/>
                                <w:sz w:val="22"/>
                                <w:szCs w:val="22"/>
                              </w:rPr>
                              <w:t xml:space="preserve"> to </w:t>
                            </w:r>
                            <w:r w:rsidR="00E84C59">
                              <w:rPr>
                                <w:rFonts w:asciiTheme="minorHAnsi" w:hAnsiTheme="minorHAnsi" w:cstheme="minorHAnsi"/>
                                <w:sz w:val="22"/>
                                <w:szCs w:val="22"/>
                              </w:rPr>
                              <w:t>be checked (number or name) as e</w:t>
                            </w:r>
                            <w:r w:rsidRPr="00973C97">
                              <w:rPr>
                                <w:rFonts w:asciiTheme="minorHAnsi" w:hAnsiTheme="minorHAnsi" w:cstheme="minorHAnsi"/>
                                <w:sz w:val="22"/>
                                <w:szCs w:val="22"/>
                              </w:rPr>
                              <w:t>ach refrige</w:t>
                            </w:r>
                            <w:r w:rsidR="00E84C59">
                              <w:rPr>
                                <w:rFonts w:asciiTheme="minorHAnsi" w:hAnsiTheme="minorHAnsi" w:cstheme="minorHAnsi"/>
                                <w:sz w:val="22"/>
                                <w:szCs w:val="22"/>
                              </w:rPr>
                              <w:t>rator</w:t>
                            </w:r>
                            <w:r w:rsidR="001428B3">
                              <w:rPr>
                                <w:rFonts w:asciiTheme="minorHAnsi" w:hAnsiTheme="minorHAnsi" w:cstheme="minorHAnsi"/>
                                <w:sz w:val="22"/>
                                <w:szCs w:val="22"/>
                              </w:rPr>
                              <w:t xml:space="preserve"> </w:t>
                            </w:r>
                            <w:r w:rsidR="00E84C59">
                              <w:rPr>
                                <w:rFonts w:asciiTheme="minorHAnsi" w:hAnsiTheme="minorHAnsi" w:cstheme="minorHAnsi"/>
                                <w:sz w:val="22"/>
                                <w:szCs w:val="22"/>
                              </w:rPr>
                              <w:t>/</w:t>
                            </w:r>
                            <w:r w:rsidR="001428B3">
                              <w:rPr>
                                <w:rFonts w:asciiTheme="minorHAnsi" w:hAnsiTheme="minorHAnsi" w:cstheme="minorHAnsi"/>
                                <w:sz w:val="22"/>
                                <w:szCs w:val="22"/>
                              </w:rPr>
                              <w:t xml:space="preserve"> </w:t>
                            </w:r>
                            <w:r w:rsidR="00E84C59">
                              <w:rPr>
                                <w:rFonts w:asciiTheme="minorHAnsi" w:hAnsiTheme="minorHAnsi" w:cstheme="minorHAnsi"/>
                                <w:sz w:val="22"/>
                                <w:szCs w:val="22"/>
                              </w:rPr>
                              <w:t>freezer requires its own check</w:t>
                            </w:r>
                            <w:r w:rsidRPr="00973C97">
                              <w:rPr>
                                <w:rFonts w:asciiTheme="minorHAnsi" w:hAnsiTheme="minorHAnsi" w:cstheme="minorHAnsi"/>
                                <w:sz w:val="22"/>
                                <w:szCs w:val="22"/>
                              </w:rPr>
                              <w:t xml:space="preserve">.  </w:t>
                            </w:r>
                          </w:p>
                          <w:p w14:paraId="55E6FC4E" w14:textId="5ADB6266" w:rsidR="001428B3" w:rsidRDefault="00973C97" w:rsidP="00623D18">
                            <w:pPr>
                              <w:pStyle w:val="Heading2"/>
                              <w:numPr>
                                <w:ilvl w:val="0"/>
                                <w:numId w:val="19"/>
                              </w:numPr>
                              <w:rPr>
                                <w:rFonts w:asciiTheme="minorHAnsi" w:hAnsiTheme="minorHAnsi" w:cstheme="minorHAnsi"/>
                                <w:sz w:val="22"/>
                                <w:szCs w:val="22"/>
                              </w:rPr>
                            </w:pPr>
                            <w:r w:rsidRPr="00973C97">
                              <w:rPr>
                                <w:rFonts w:asciiTheme="minorHAnsi" w:hAnsiTheme="minorHAnsi" w:cstheme="minorHAnsi"/>
                                <w:sz w:val="22"/>
                                <w:szCs w:val="22"/>
                              </w:rPr>
                              <w:t>Record the temperature of the food simulant in refrigerator</w:t>
                            </w:r>
                            <w:r w:rsidR="00E84C59">
                              <w:rPr>
                                <w:rFonts w:asciiTheme="minorHAnsi" w:hAnsiTheme="minorHAnsi" w:cstheme="minorHAnsi"/>
                                <w:sz w:val="22"/>
                                <w:szCs w:val="22"/>
                              </w:rPr>
                              <w:t>s or between packs in freezers</w:t>
                            </w:r>
                            <w:r w:rsidR="002F7746">
                              <w:rPr>
                                <w:rFonts w:asciiTheme="minorHAnsi" w:hAnsiTheme="minorHAnsi" w:cstheme="minorHAnsi"/>
                                <w:sz w:val="22"/>
                                <w:szCs w:val="22"/>
                              </w:rPr>
                              <w:t>.</w:t>
                            </w:r>
                          </w:p>
                          <w:p w14:paraId="1E080744" w14:textId="31AD29B4" w:rsidR="00973C97" w:rsidRPr="00973C97" w:rsidRDefault="00973C97" w:rsidP="00623D18">
                            <w:pPr>
                              <w:pStyle w:val="Heading2"/>
                              <w:numPr>
                                <w:ilvl w:val="0"/>
                                <w:numId w:val="19"/>
                              </w:numPr>
                              <w:rPr>
                                <w:rFonts w:asciiTheme="minorHAnsi" w:hAnsiTheme="minorHAnsi" w:cstheme="minorHAnsi"/>
                                <w:sz w:val="22"/>
                                <w:szCs w:val="22"/>
                              </w:rPr>
                            </w:pPr>
                            <w:r w:rsidRPr="00973C97">
                              <w:rPr>
                                <w:rFonts w:asciiTheme="minorHAnsi" w:hAnsiTheme="minorHAnsi" w:cstheme="minorHAnsi"/>
                                <w:sz w:val="22"/>
                                <w:szCs w:val="22"/>
                              </w:rPr>
                              <w:t>Initial the entry</w:t>
                            </w:r>
                            <w:r w:rsidR="001428B3">
                              <w:rPr>
                                <w:rFonts w:asciiTheme="minorHAnsi" w:hAnsiTheme="minorHAnsi" w:cstheme="minorHAnsi"/>
                                <w:sz w:val="22"/>
                                <w:szCs w:val="22"/>
                              </w:rPr>
                              <w:t>.</w:t>
                            </w:r>
                          </w:p>
                          <w:p w14:paraId="1E080745" w14:textId="534F35EE" w:rsidR="00973C97" w:rsidRPr="00973C97" w:rsidRDefault="00E84C59" w:rsidP="00623D18">
                            <w:pPr>
                              <w:pStyle w:val="Heading2"/>
                              <w:numPr>
                                <w:ilvl w:val="0"/>
                                <w:numId w:val="19"/>
                              </w:numPr>
                              <w:rPr>
                                <w:rFonts w:asciiTheme="minorHAnsi" w:hAnsiTheme="minorHAnsi" w:cstheme="minorHAnsi"/>
                                <w:sz w:val="22"/>
                                <w:szCs w:val="22"/>
                              </w:rPr>
                            </w:pPr>
                            <w:r>
                              <w:rPr>
                                <w:rFonts w:asciiTheme="minorHAnsi" w:hAnsiTheme="minorHAnsi" w:cstheme="minorHAnsi"/>
                                <w:sz w:val="22"/>
                                <w:szCs w:val="22"/>
                              </w:rPr>
                              <w:t>Highlight on the r</w:t>
                            </w:r>
                            <w:r w:rsidR="00973C97" w:rsidRPr="00973C97">
                              <w:rPr>
                                <w:rFonts w:asciiTheme="minorHAnsi" w:hAnsiTheme="minorHAnsi" w:cstheme="minorHAnsi"/>
                                <w:sz w:val="22"/>
                                <w:szCs w:val="22"/>
                              </w:rPr>
                              <w:t>ecord, any temperature outside the limits. Record the corrective action</w:t>
                            </w:r>
                            <w:r w:rsidR="001428B3">
                              <w:rPr>
                                <w:rFonts w:asciiTheme="minorHAnsi" w:hAnsiTheme="minorHAnsi" w:cstheme="minorHAnsi"/>
                                <w:sz w:val="22"/>
                                <w:szCs w:val="22"/>
                              </w:rPr>
                              <w:t>s</w:t>
                            </w:r>
                            <w:r w:rsidR="00973C97" w:rsidRPr="00973C97">
                              <w:rPr>
                                <w:rFonts w:asciiTheme="minorHAnsi" w:hAnsiTheme="minorHAnsi" w:cstheme="minorHAnsi"/>
                                <w:sz w:val="22"/>
                                <w:szCs w:val="22"/>
                              </w:rPr>
                              <w:t xml:space="preserve"> in the comments</w:t>
                            </w:r>
                            <w:r w:rsidR="001428B3">
                              <w:rPr>
                                <w:rFonts w:asciiTheme="minorHAnsi" w:hAnsiTheme="minorHAnsi" w:cstheme="minorHAnsi"/>
                                <w:sz w:val="22"/>
                                <w:szCs w:val="22"/>
                              </w:rPr>
                              <w:t>.</w:t>
                            </w:r>
                            <w:r w:rsidR="00973C97" w:rsidRPr="00973C97">
                              <w:rPr>
                                <w:rFonts w:asciiTheme="minorHAnsi" w:hAnsiTheme="minorHAnsi" w:cstheme="minorHAnsi"/>
                                <w:sz w:val="22"/>
                                <w:szCs w:val="22"/>
                              </w:rPr>
                              <w:t xml:space="preserve">   </w:t>
                            </w:r>
                          </w:p>
                          <w:p w14:paraId="1E080746" w14:textId="5B25BF6C" w:rsidR="00E84C59" w:rsidRDefault="001428B3" w:rsidP="00623D18">
                            <w:pPr>
                              <w:pStyle w:val="Heading2"/>
                              <w:numPr>
                                <w:ilvl w:val="0"/>
                                <w:numId w:val="19"/>
                              </w:numPr>
                              <w:rPr>
                                <w:rFonts w:asciiTheme="minorHAnsi" w:hAnsiTheme="minorHAnsi" w:cstheme="minorHAnsi"/>
                                <w:sz w:val="22"/>
                                <w:szCs w:val="22"/>
                              </w:rPr>
                            </w:pPr>
                            <w:r>
                              <w:rPr>
                                <w:rFonts w:asciiTheme="minorHAnsi" w:hAnsiTheme="minorHAnsi" w:cstheme="minorHAnsi"/>
                                <w:sz w:val="22"/>
                                <w:szCs w:val="22"/>
                              </w:rPr>
                              <w:t>A member of the management</w:t>
                            </w:r>
                            <w:r w:rsidR="00973C97" w:rsidRPr="00973C97">
                              <w:rPr>
                                <w:rFonts w:asciiTheme="minorHAnsi" w:hAnsiTheme="minorHAnsi" w:cstheme="minorHAnsi"/>
                                <w:sz w:val="22"/>
                                <w:szCs w:val="22"/>
                              </w:rPr>
                              <w:t xml:space="preserve"> must check the record and sign off before filing.</w:t>
                            </w:r>
                          </w:p>
                          <w:p w14:paraId="1E080747" w14:textId="77777777" w:rsidR="006E1028" w:rsidRDefault="0032125F" w:rsidP="0032125F">
                            <w:pPr>
                              <w:ind w:left="1440" w:firstLine="720"/>
                            </w:pPr>
                            <w:r w:rsidRPr="0032125F">
                              <w:rPr>
                                <w:lang w:eastAsia="en-GB"/>
                              </w:rPr>
                              <w:drawing>
                                <wp:inline distT="0" distB="0" distL="0" distR="0" wp14:anchorId="1E0807A6" wp14:editId="5E0557FF">
                                  <wp:extent cx="4744085" cy="45402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8465" cy="45731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94" id="Text Box 36" o:spid="_x0000_s1044" type="#_x0000_t202" style="position:absolute;left:0;text-align:left;margin-left:32pt;margin-top:11.75pt;width:564pt;height:63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" fillcolor="window" stroked="f" strokeweight=".5pt">
                <v:textbox>
                  <w:txbxContent>
                    <w:p w14:paraId="1E08073B" w14:textId="604490C1" w:rsidR="006E1028" w:rsidRPr="0036165E" w:rsidRDefault="0032125F" w:rsidP="006E1028">
                      <w:pPr>
                        <w:pStyle w:val="Heading2"/>
                        <w:rPr>
                          <w:sz w:val="40"/>
                        </w:rPr>
                      </w:pPr>
                      <w:r>
                        <w:rPr>
                          <w:sz w:val="40"/>
                        </w:rPr>
                        <w:t xml:space="preserve">Steamplicity </w:t>
                      </w:r>
                      <w:r w:rsidR="006E1028">
                        <w:rPr>
                          <w:sz w:val="40"/>
                        </w:rPr>
                        <w:t xml:space="preserve">Refrigerator / Freezer </w:t>
                      </w:r>
                      <w:r w:rsidR="00973C97">
                        <w:rPr>
                          <w:sz w:val="40"/>
                        </w:rPr>
                        <w:t>Temperature Record</w:t>
                      </w:r>
                      <w:r w:rsidR="00272777">
                        <w:rPr>
                          <w:sz w:val="40"/>
                        </w:rPr>
                        <w:t>s</w:t>
                      </w:r>
                    </w:p>
                    <w:p w14:paraId="1E08073C" w14:textId="77777777" w:rsidR="00973C97" w:rsidRDefault="00973C97" w:rsidP="00973C97">
                      <w:pPr>
                        <w:pStyle w:val="Heading2"/>
                        <w:rPr>
                          <w:rFonts w:asciiTheme="minorHAnsi" w:hAnsiTheme="minorHAnsi" w:cstheme="minorHAnsi"/>
                          <w:b/>
                          <w:sz w:val="22"/>
                          <w:szCs w:val="22"/>
                        </w:rPr>
                      </w:pPr>
                      <w:r>
                        <w:rPr>
                          <w:rFonts w:asciiTheme="minorHAnsi" w:hAnsiTheme="minorHAnsi" w:cstheme="minorHAnsi"/>
                          <w:b/>
                          <w:sz w:val="22"/>
                          <w:szCs w:val="22"/>
                        </w:rPr>
                        <w:t>Compass Rules:</w:t>
                      </w:r>
                    </w:p>
                    <w:p w14:paraId="1E08073D" w14:textId="41721DAC" w:rsidR="00973C97" w:rsidRDefault="00973C97" w:rsidP="00973C97">
                      <w:pPr>
                        <w:pStyle w:val="Heading2"/>
                        <w:rPr>
                          <w:rFonts w:asciiTheme="minorHAnsi" w:hAnsiTheme="minorHAnsi" w:cstheme="minorHAnsi"/>
                          <w:sz w:val="22"/>
                          <w:szCs w:val="22"/>
                        </w:rPr>
                      </w:pPr>
                      <w:r w:rsidRPr="00973C97">
                        <w:rPr>
                          <w:rFonts w:asciiTheme="minorHAnsi" w:hAnsiTheme="minorHAnsi" w:cstheme="minorHAnsi"/>
                          <w:sz w:val="22"/>
                          <w:szCs w:val="22"/>
                        </w:rPr>
                        <w:t>The Refrigerator</w:t>
                      </w:r>
                      <w:r w:rsidR="001428B3">
                        <w:rPr>
                          <w:rFonts w:asciiTheme="minorHAnsi" w:hAnsiTheme="minorHAnsi" w:cstheme="minorHAnsi"/>
                          <w:sz w:val="22"/>
                          <w:szCs w:val="22"/>
                        </w:rPr>
                        <w:t xml:space="preserve"> </w:t>
                      </w:r>
                      <w:r w:rsidRPr="00973C97">
                        <w:rPr>
                          <w:rFonts w:asciiTheme="minorHAnsi" w:hAnsiTheme="minorHAnsi" w:cstheme="minorHAnsi"/>
                          <w:sz w:val="22"/>
                          <w:szCs w:val="22"/>
                        </w:rPr>
                        <w:t>/</w:t>
                      </w:r>
                      <w:r w:rsidR="001428B3">
                        <w:rPr>
                          <w:rFonts w:asciiTheme="minorHAnsi" w:hAnsiTheme="minorHAnsi" w:cstheme="minorHAnsi"/>
                          <w:sz w:val="22"/>
                          <w:szCs w:val="22"/>
                        </w:rPr>
                        <w:t xml:space="preserve"> </w:t>
                      </w:r>
                      <w:r w:rsidRPr="00973C97">
                        <w:rPr>
                          <w:rFonts w:asciiTheme="minorHAnsi" w:hAnsiTheme="minorHAnsi" w:cstheme="minorHAnsi"/>
                          <w:sz w:val="22"/>
                          <w:szCs w:val="22"/>
                        </w:rPr>
                        <w:t xml:space="preserve">Freezer Temperature </w:t>
                      </w:r>
                      <w:r w:rsidR="001428B3">
                        <w:rPr>
                          <w:rFonts w:asciiTheme="minorHAnsi" w:hAnsiTheme="minorHAnsi" w:cstheme="minorHAnsi"/>
                          <w:sz w:val="22"/>
                          <w:szCs w:val="22"/>
                        </w:rPr>
                        <w:t>R</w:t>
                      </w:r>
                      <w:r w:rsidRPr="00973C97">
                        <w:rPr>
                          <w:rFonts w:asciiTheme="minorHAnsi" w:hAnsiTheme="minorHAnsi" w:cstheme="minorHAnsi"/>
                          <w:sz w:val="22"/>
                          <w:szCs w:val="22"/>
                        </w:rPr>
                        <w:t>ecord</w:t>
                      </w:r>
                      <w:r w:rsidR="001428B3">
                        <w:rPr>
                          <w:rFonts w:asciiTheme="minorHAnsi" w:hAnsiTheme="minorHAnsi" w:cstheme="minorHAnsi"/>
                          <w:sz w:val="22"/>
                          <w:szCs w:val="22"/>
                        </w:rPr>
                        <w:t xml:space="preserve"> sheet</w:t>
                      </w:r>
                      <w:r w:rsidRPr="00973C97">
                        <w:rPr>
                          <w:rFonts w:asciiTheme="minorHAnsi" w:hAnsiTheme="minorHAnsi" w:cstheme="minorHAnsi"/>
                          <w:sz w:val="22"/>
                          <w:szCs w:val="22"/>
                        </w:rPr>
                        <w:t xml:space="preserve"> is completed in order to demonstrate that correct storage temperatures for chilled and frozen foods have been achieved. </w:t>
                      </w:r>
                    </w:p>
                    <w:p w14:paraId="1E08073E" w14:textId="75FD8830" w:rsidR="00973C97" w:rsidRDefault="00973C97" w:rsidP="00973C97">
                      <w:pPr>
                        <w:pStyle w:val="Heading2"/>
                        <w:rPr>
                          <w:rFonts w:asciiTheme="minorHAnsi" w:hAnsiTheme="minorHAnsi" w:cstheme="minorHAnsi"/>
                          <w:sz w:val="22"/>
                          <w:szCs w:val="22"/>
                        </w:rPr>
                      </w:pPr>
                      <w:r w:rsidRPr="00973C97">
                        <w:rPr>
                          <w:rFonts w:asciiTheme="minorHAnsi" w:hAnsiTheme="minorHAnsi" w:cstheme="minorHAnsi"/>
                          <w:sz w:val="22"/>
                          <w:szCs w:val="22"/>
                        </w:rPr>
                        <w:t xml:space="preserve">Refrigerator temperatures must be accurately checked and recorded </w:t>
                      </w:r>
                      <w:r>
                        <w:rPr>
                          <w:rFonts w:asciiTheme="minorHAnsi" w:hAnsiTheme="minorHAnsi" w:cstheme="minorHAnsi"/>
                          <w:sz w:val="22"/>
                          <w:szCs w:val="22"/>
                        </w:rPr>
                        <w:t xml:space="preserve">a minimum of </w:t>
                      </w:r>
                      <w:r w:rsidRPr="00973C97">
                        <w:rPr>
                          <w:rFonts w:asciiTheme="minorHAnsi" w:hAnsiTheme="minorHAnsi" w:cstheme="minorHAnsi"/>
                          <w:sz w:val="22"/>
                          <w:szCs w:val="22"/>
                        </w:rPr>
                        <w:t>twice per day and</w:t>
                      </w:r>
                      <w:r w:rsidR="001428B3">
                        <w:rPr>
                          <w:rFonts w:asciiTheme="minorHAnsi" w:hAnsiTheme="minorHAnsi" w:cstheme="minorHAnsi"/>
                          <w:sz w:val="22"/>
                          <w:szCs w:val="22"/>
                        </w:rPr>
                        <w:t xml:space="preserve"> </w:t>
                      </w:r>
                      <w:r w:rsidRPr="00973C97">
                        <w:rPr>
                          <w:rFonts w:asciiTheme="minorHAnsi" w:hAnsiTheme="minorHAnsi" w:cstheme="minorHAnsi"/>
                          <w:sz w:val="22"/>
                          <w:szCs w:val="22"/>
                        </w:rPr>
                        <w:t xml:space="preserve">freezers once per day. </w:t>
                      </w:r>
                    </w:p>
                    <w:p w14:paraId="1E08073F" w14:textId="77777777" w:rsidR="00973C97" w:rsidRPr="00973C97" w:rsidRDefault="00973C97" w:rsidP="00973C97">
                      <w:pPr>
                        <w:pStyle w:val="Heading2"/>
                        <w:rPr>
                          <w:rFonts w:asciiTheme="minorHAnsi" w:hAnsiTheme="minorHAnsi" w:cstheme="minorHAnsi"/>
                          <w:sz w:val="22"/>
                          <w:szCs w:val="22"/>
                        </w:rPr>
                      </w:pPr>
                      <w:r w:rsidRPr="00973C97">
                        <w:rPr>
                          <w:rFonts w:asciiTheme="minorHAnsi" w:hAnsiTheme="minorHAnsi" w:cstheme="minorHAnsi"/>
                          <w:sz w:val="22"/>
                          <w:szCs w:val="22"/>
                        </w:rPr>
                        <w:t>For sites operating a night shift, an additional check of refrigerator temperatures must be made.</w:t>
                      </w:r>
                    </w:p>
                    <w:p w14:paraId="1E080740" w14:textId="77777777" w:rsidR="00973C97" w:rsidRDefault="00973C97" w:rsidP="00973C97">
                      <w:pPr>
                        <w:pStyle w:val="Heading2"/>
                        <w:rPr>
                          <w:rFonts w:asciiTheme="minorHAnsi" w:hAnsiTheme="minorHAnsi" w:cstheme="minorHAnsi"/>
                          <w:sz w:val="22"/>
                          <w:szCs w:val="22"/>
                        </w:rPr>
                      </w:pPr>
                    </w:p>
                    <w:p w14:paraId="1E080741" w14:textId="77777777" w:rsidR="00973C97" w:rsidRPr="00973C97" w:rsidRDefault="00973C97" w:rsidP="00973C97">
                      <w:pPr>
                        <w:pStyle w:val="Heading2"/>
                        <w:rPr>
                          <w:rFonts w:asciiTheme="minorHAnsi" w:hAnsiTheme="minorHAnsi" w:cstheme="minorHAnsi"/>
                          <w:sz w:val="22"/>
                          <w:szCs w:val="22"/>
                        </w:rPr>
                      </w:pPr>
                      <w:r>
                        <w:rPr>
                          <w:rFonts w:asciiTheme="minorHAnsi" w:hAnsiTheme="minorHAnsi" w:cstheme="minorHAnsi"/>
                          <w:sz w:val="22"/>
                          <w:szCs w:val="22"/>
                        </w:rPr>
                        <w:t>The f</w:t>
                      </w:r>
                      <w:r w:rsidRPr="00973C97">
                        <w:rPr>
                          <w:rFonts w:asciiTheme="minorHAnsi" w:hAnsiTheme="minorHAnsi" w:cstheme="minorHAnsi"/>
                          <w:sz w:val="22"/>
                          <w:szCs w:val="22"/>
                        </w:rPr>
                        <w:t xml:space="preserve">ollow the steps </w:t>
                      </w:r>
                      <w:r>
                        <w:rPr>
                          <w:rFonts w:asciiTheme="minorHAnsi" w:hAnsiTheme="minorHAnsi" w:cstheme="minorHAnsi"/>
                          <w:sz w:val="22"/>
                          <w:szCs w:val="22"/>
                        </w:rPr>
                        <w:t>must be completed</w:t>
                      </w:r>
                      <w:r w:rsidRPr="00973C97">
                        <w:rPr>
                          <w:rFonts w:asciiTheme="minorHAnsi" w:hAnsiTheme="minorHAnsi" w:cstheme="minorHAnsi"/>
                          <w:sz w:val="22"/>
                          <w:szCs w:val="22"/>
                        </w:rPr>
                        <w:t>:</w:t>
                      </w:r>
                    </w:p>
                    <w:p w14:paraId="1E080742" w14:textId="3D194321" w:rsidR="00973C97" w:rsidRPr="00973C97" w:rsidRDefault="00973C97" w:rsidP="001428B3">
                      <w:pPr>
                        <w:pStyle w:val="Heading2"/>
                        <w:numPr>
                          <w:ilvl w:val="0"/>
                          <w:numId w:val="19"/>
                        </w:numPr>
                        <w:rPr>
                          <w:rFonts w:asciiTheme="minorHAnsi" w:hAnsiTheme="minorHAnsi" w:cstheme="minorHAnsi"/>
                          <w:sz w:val="22"/>
                          <w:szCs w:val="22"/>
                        </w:rPr>
                      </w:pPr>
                      <w:r w:rsidRPr="00973C97">
                        <w:rPr>
                          <w:rFonts w:asciiTheme="minorHAnsi" w:hAnsiTheme="minorHAnsi" w:cstheme="minorHAnsi"/>
                          <w:sz w:val="22"/>
                          <w:szCs w:val="22"/>
                        </w:rPr>
                        <w:t>Record the</w:t>
                      </w:r>
                      <w:r>
                        <w:rPr>
                          <w:rFonts w:asciiTheme="minorHAnsi" w:hAnsiTheme="minorHAnsi" w:cstheme="minorHAnsi"/>
                          <w:sz w:val="22"/>
                          <w:szCs w:val="22"/>
                        </w:rPr>
                        <w:t xml:space="preserve"> month / </w:t>
                      </w:r>
                      <w:r w:rsidRPr="00973C97">
                        <w:rPr>
                          <w:rFonts w:asciiTheme="minorHAnsi" w:hAnsiTheme="minorHAnsi" w:cstheme="minorHAnsi"/>
                          <w:sz w:val="22"/>
                          <w:szCs w:val="22"/>
                        </w:rPr>
                        <w:t xml:space="preserve">year </w:t>
                      </w:r>
                      <w:r w:rsidR="001428B3">
                        <w:rPr>
                          <w:rFonts w:asciiTheme="minorHAnsi" w:hAnsiTheme="minorHAnsi" w:cstheme="minorHAnsi"/>
                          <w:sz w:val="22"/>
                          <w:szCs w:val="22"/>
                        </w:rPr>
                        <w:t>and unit at the top of the sheet.</w:t>
                      </w:r>
                    </w:p>
                    <w:p w14:paraId="1E080743" w14:textId="600C963E" w:rsidR="00973C97" w:rsidRPr="00973C97" w:rsidRDefault="00973C97" w:rsidP="00623D18">
                      <w:pPr>
                        <w:pStyle w:val="Heading2"/>
                        <w:numPr>
                          <w:ilvl w:val="0"/>
                          <w:numId w:val="19"/>
                        </w:numPr>
                        <w:rPr>
                          <w:rFonts w:asciiTheme="minorHAnsi" w:hAnsiTheme="minorHAnsi" w:cstheme="minorHAnsi"/>
                          <w:sz w:val="22"/>
                          <w:szCs w:val="22"/>
                        </w:rPr>
                      </w:pPr>
                      <w:r w:rsidRPr="00973C97">
                        <w:rPr>
                          <w:rFonts w:asciiTheme="minorHAnsi" w:hAnsiTheme="minorHAnsi" w:cstheme="minorHAnsi"/>
                          <w:sz w:val="22"/>
                          <w:szCs w:val="22"/>
                        </w:rPr>
                        <w:t>Identify the equipment</w:t>
                      </w:r>
                      <w:r w:rsidR="001428B3">
                        <w:rPr>
                          <w:rFonts w:asciiTheme="minorHAnsi" w:hAnsiTheme="minorHAnsi" w:cstheme="minorHAnsi"/>
                          <w:sz w:val="22"/>
                          <w:szCs w:val="22"/>
                        </w:rPr>
                        <w:t xml:space="preserve"> / area</w:t>
                      </w:r>
                      <w:r w:rsidRPr="00973C97">
                        <w:rPr>
                          <w:rFonts w:asciiTheme="minorHAnsi" w:hAnsiTheme="minorHAnsi" w:cstheme="minorHAnsi"/>
                          <w:sz w:val="22"/>
                          <w:szCs w:val="22"/>
                        </w:rPr>
                        <w:t xml:space="preserve"> to </w:t>
                      </w:r>
                      <w:r w:rsidR="00E84C59">
                        <w:rPr>
                          <w:rFonts w:asciiTheme="minorHAnsi" w:hAnsiTheme="minorHAnsi" w:cstheme="minorHAnsi"/>
                          <w:sz w:val="22"/>
                          <w:szCs w:val="22"/>
                        </w:rPr>
                        <w:t>be checked (number or name) as e</w:t>
                      </w:r>
                      <w:r w:rsidRPr="00973C97">
                        <w:rPr>
                          <w:rFonts w:asciiTheme="minorHAnsi" w:hAnsiTheme="minorHAnsi" w:cstheme="minorHAnsi"/>
                          <w:sz w:val="22"/>
                          <w:szCs w:val="22"/>
                        </w:rPr>
                        <w:t>ach refrige</w:t>
                      </w:r>
                      <w:r w:rsidR="00E84C59">
                        <w:rPr>
                          <w:rFonts w:asciiTheme="minorHAnsi" w:hAnsiTheme="minorHAnsi" w:cstheme="minorHAnsi"/>
                          <w:sz w:val="22"/>
                          <w:szCs w:val="22"/>
                        </w:rPr>
                        <w:t>rator</w:t>
                      </w:r>
                      <w:r w:rsidR="001428B3">
                        <w:rPr>
                          <w:rFonts w:asciiTheme="minorHAnsi" w:hAnsiTheme="minorHAnsi" w:cstheme="minorHAnsi"/>
                          <w:sz w:val="22"/>
                          <w:szCs w:val="22"/>
                        </w:rPr>
                        <w:t xml:space="preserve"> </w:t>
                      </w:r>
                      <w:r w:rsidR="00E84C59">
                        <w:rPr>
                          <w:rFonts w:asciiTheme="minorHAnsi" w:hAnsiTheme="minorHAnsi" w:cstheme="minorHAnsi"/>
                          <w:sz w:val="22"/>
                          <w:szCs w:val="22"/>
                        </w:rPr>
                        <w:t>/</w:t>
                      </w:r>
                      <w:r w:rsidR="001428B3">
                        <w:rPr>
                          <w:rFonts w:asciiTheme="minorHAnsi" w:hAnsiTheme="minorHAnsi" w:cstheme="minorHAnsi"/>
                          <w:sz w:val="22"/>
                          <w:szCs w:val="22"/>
                        </w:rPr>
                        <w:t xml:space="preserve"> </w:t>
                      </w:r>
                      <w:r w:rsidR="00E84C59">
                        <w:rPr>
                          <w:rFonts w:asciiTheme="minorHAnsi" w:hAnsiTheme="minorHAnsi" w:cstheme="minorHAnsi"/>
                          <w:sz w:val="22"/>
                          <w:szCs w:val="22"/>
                        </w:rPr>
                        <w:t>freezer requires its own check</w:t>
                      </w:r>
                      <w:r w:rsidRPr="00973C97">
                        <w:rPr>
                          <w:rFonts w:asciiTheme="minorHAnsi" w:hAnsiTheme="minorHAnsi" w:cstheme="minorHAnsi"/>
                          <w:sz w:val="22"/>
                          <w:szCs w:val="22"/>
                        </w:rPr>
                        <w:t xml:space="preserve">.  </w:t>
                      </w:r>
                    </w:p>
                    <w:p w14:paraId="55E6FC4E" w14:textId="5ADB6266" w:rsidR="001428B3" w:rsidRDefault="00973C97" w:rsidP="00623D18">
                      <w:pPr>
                        <w:pStyle w:val="Heading2"/>
                        <w:numPr>
                          <w:ilvl w:val="0"/>
                          <w:numId w:val="19"/>
                        </w:numPr>
                        <w:rPr>
                          <w:rFonts w:asciiTheme="minorHAnsi" w:hAnsiTheme="minorHAnsi" w:cstheme="minorHAnsi"/>
                          <w:sz w:val="22"/>
                          <w:szCs w:val="22"/>
                        </w:rPr>
                      </w:pPr>
                      <w:r w:rsidRPr="00973C97">
                        <w:rPr>
                          <w:rFonts w:asciiTheme="minorHAnsi" w:hAnsiTheme="minorHAnsi" w:cstheme="minorHAnsi"/>
                          <w:sz w:val="22"/>
                          <w:szCs w:val="22"/>
                        </w:rPr>
                        <w:t>Record the temperature of the food simulant in refrigerator</w:t>
                      </w:r>
                      <w:r w:rsidR="00E84C59">
                        <w:rPr>
                          <w:rFonts w:asciiTheme="minorHAnsi" w:hAnsiTheme="minorHAnsi" w:cstheme="minorHAnsi"/>
                          <w:sz w:val="22"/>
                          <w:szCs w:val="22"/>
                        </w:rPr>
                        <w:t>s or between packs in freezers</w:t>
                      </w:r>
                      <w:r w:rsidR="002F7746">
                        <w:rPr>
                          <w:rFonts w:asciiTheme="minorHAnsi" w:hAnsiTheme="minorHAnsi" w:cstheme="minorHAnsi"/>
                          <w:sz w:val="22"/>
                          <w:szCs w:val="22"/>
                        </w:rPr>
                        <w:t>.</w:t>
                      </w:r>
                    </w:p>
                    <w:p w14:paraId="1E080744" w14:textId="31AD29B4" w:rsidR="00973C97" w:rsidRPr="00973C97" w:rsidRDefault="00973C97" w:rsidP="00623D18">
                      <w:pPr>
                        <w:pStyle w:val="Heading2"/>
                        <w:numPr>
                          <w:ilvl w:val="0"/>
                          <w:numId w:val="19"/>
                        </w:numPr>
                        <w:rPr>
                          <w:rFonts w:asciiTheme="minorHAnsi" w:hAnsiTheme="minorHAnsi" w:cstheme="minorHAnsi"/>
                          <w:sz w:val="22"/>
                          <w:szCs w:val="22"/>
                        </w:rPr>
                      </w:pPr>
                      <w:r w:rsidRPr="00973C97">
                        <w:rPr>
                          <w:rFonts w:asciiTheme="minorHAnsi" w:hAnsiTheme="minorHAnsi" w:cstheme="minorHAnsi"/>
                          <w:sz w:val="22"/>
                          <w:szCs w:val="22"/>
                        </w:rPr>
                        <w:t>Initial the entry</w:t>
                      </w:r>
                      <w:r w:rsidR="001428B3">
                        <w:rPr>
                          <w:rFonts w:asciiTheme="minorHAnsi" w:hAnsiTheme="minorHAnsi" w:cstheme="minorHAnsi"/>
                          <w:sz w:val="22"/>
                          <w:szCs w:val="22"/>
                        </w:rPr>
                        <w:t>.</w:t>
                      </w:r>
                    </w:p>
                    <w:p w14:paraId="1E080745" w14:textId="534F35EE" w:rsidR="00973C97" w:rsidRPr="00973C97" w:rsidRDefault="00E84C59" w:rsidP="00623D18">
                      <w:pPr>
                        <w:pStyle w:val="Heading2"/>
                        <w:numPr>
                          <w:ilvl w:val="0"/>
                          <w:numId w:val="19"/>
                        </w:numPr>
                        <w:rPr>
                          <w:rFonts w:asciiTheme="minorHAnsi" w:hAnsiTheme="minorHAnsi" w:cstheme="minorHAnsi"/>
                          <w:sz w:val="22"/>
                          <w:szCs w:val="22"/>
                        </w:rPr>
                      </w:pPr>
                      <w:r>
                        <w:rPr>
                          <w:rFonts w:asciiTheme="minorHAnsi" w:hAnsiTheme="minorHAnsi" w:cstheme="minorHAnsi"/>
                          <w:sz w:val="22"/>
                          <w:szCs w:val="22"/>
                        </w:rPr>
                        <w:t>Highlight on the r</w:t>
                      </w:r>
                      <w:r w:rsidR="00973C97" w:rsidRPr="00973C97">
                        <w:rPr>
                          <w:rFonts w:asciiTheme="minorHAnsi" w:hAnsiTheme="minorHAnsi" w:cstheme="minorHAnsi"/>
                          <w:sz w:val="22"/>
                          <w:szCs w:val="22"/>
                        </w:rPr>
                        <w:t>ecord, any temperature outside the limits. Record the corrective action</w:t>
                      </w:r>
                      <w:r w:rsidR="001428B3">
                        <w:rPr>
                          <w:rFonts w:asciiTheme="minorHAnsi" w:hAnsiTheme="minorHAnsi" w:cstheme="minorHAnsi"/>
                          <w:sz w:val="22"/>
                          <w:szCs w:val="22"/>
                        </w:rPr>
                        <w:t>s</w:t>
                      </w:r>
                      <w:r w:rsidR="00973C97" w:rsidRPr="00973C97">
                        <w:rPr>
                          <w:rFonts w:asciiTheme="minorHAnsi" w:hAnsiTheme="minorHAnsi" w:cstheme="minorHAnsi"/>
                          <w:sz w:val="22"/>
                          <w:szCs w:val="22"/>
                        </w:rPr>
                        <w:t xml:space="preserve"> in the comments</w:t>
                      </w:r>
                      <w:r w:rsidR="001428B3">
                        <w:rPr>
                          <w:rFonts w:asciiTheme="minorHAnsi" w:hAnsiTheme="minorHAnsi" w:cstheme="minorHAnsi"/>
                          <w:sz w:val="22"/>
                          <w:szCs w:val="22"/>
                        </w:rPr>
                        <w:t>.</w:t>
                      </w:r>
                      <w:r w:rsidR="00973C97" w:rsidRPr="00973C97">
                        <w:rPr>
                          <w:rFonts w:asciiTheme="minorHAnsi" w:hAnsiTheme="minorHAnsi" w:cstheme="minorHAnsi"/>
                          <w:sz w:val="22"/>
                          <w:szCs w:val="22"/>
                        </w:rPr>
                        <w:t xml:space="preserve">   </w:t>
                      </w:r>
                    </w:p>
                    <w:p w14:paraId="1E080746" w14:textId="5B25BF6C" w:rsidR="00E84C59" w:rsidRDefault="001428B3" w:rsidP="00623D18">
                      <w:pPr>
                        <w:pStyle w:val="Heading2"/>
                        <w:numPr>
                          <w:ilvl w:val="0"/>
                          <w:numId w:val="19"/>
                        </w:numPr>
                        <w:rPr>
                          <w:rFonts w:asciiTheme="minorHAnsi" w:hAnsiTheme="minorHAnsi" w:cstheme="minorHAnsi"/>
                          <w:sz w:val="22"/>
                          <w:szCs w:val="22"/>
                        </w:rPr>
                      </w:pPr>
                      <w:r>
                        <w:rPr>
                          <w:rFonts w:asciiTheme="minorHAnsi" w:hAnsiTheme="minorHAnsi" w:cstheme="minorHAnsi"/>
                          <w:sz w:val="22"/>
                          <w:szCs w:val="22"/>
                        </w:rPr>
                        <w:t>A member of the management</w:t>
                      </w:r>
                      <w:r w:rsidR="00973C97" w:rsidRPr="00973C97">
                        <w:rPr>
                          <w:rFonts w:asciiTheme="minorHAnsi" w:hAnsiTheme="minorHAnsi" w:cstheme="minorHAnsi"/>
                          <w:sz w:val="22"/>
                          <w:szCs w:val="22"/>
                        </w:rPr>
                        <w:t xml:space="preserve"> must check the record and sign off before filing.</w:t>
                      </w:r>
                    </w:p>
                    <w:p w14:paraId="1E080747" w14:textId="77777777" w:rsidR="006E1028" w:rsidRDefault="0032125F" w:rsidP="0032125F">
                      <w:pPr>
                        <w:ind w:left="1440" w:firstLine="720"/>
                      </w:pPr>
                      <w:r w:rsidRPr="0032125F">
                        <w:rPr>
                          <w:lang w:eastAsia="en-GB"/>
                        </w:rPr>
                        <w:drawing>
                          <wp:inline distT="0" distB="0" distL="0" distR="0" wp14:anchorId="1E0807A6" wp14:editId="5E0557FF">
                            <wp:extent cx="4744085" cy="45402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8465" cy="4573153"/>
                                    </a:xfrm>
                                    <a:prstGeom prst="rect">
                                      <a:avLst/>
                                    </a:prstGeom>
                                    <a:noFill/>
                                    <a:ln>
                                      <a:noFill/>
                                    </a:ln>
                                  </pic:spPr>
                                </pic:pic>
                              </a:graphicData>
                            </a:graphic>
                          </wp:inline>
                        </w:drawing>
                      </w:r>
                    </w:p>
                  </w:txbxContent>
                </v:textbox>
                <w10:wrap anchorx="margin"/>
              </v:shape>
            </w:pict>
          </mc:Fallback>
        </mc:AlternateContent>
      </w:r>
      <w:r w:rsidR="00662FE5">
        <w:rPr>
          <w:lang w:eastAsia="en-GB"/>
        </w:rPr>
        <mc:AlternateContent>
          <mc:Choice Requires="wps">
            <w:drawing>
              <wp:anchor distT="0" distB="0" distL="114300" distR="114300" simplePos="0" relativeHeight="251718656" behindDoc="0" locked="0" layoutInCell="1" allowOverlap="1" wp14:anchorId="1E080696" wp14:editId="14655A4C">
                <wp:simplePos x="0" y="0"/>
                <wp:positionH relativeFrom="column">
                  <wp:posOffset>109855</wp:posOffset>
                </wp:positionH>
                <wp:positionV relativeFrom="paragraph">
                  <wp:posOffset>120015</wp:posOffset>
                </wp:positionV>
                <wp:extent cx="278130" cy="8181340"/>
                <wp:effectExtent l="0" t="0" r="7620" b="0"/>
                <wp:wrapNone/>
                <wp:docPr id="34" name="Rectangle 34"/>
                <wp:cNvGraphicFramePr/>
                <a:graphic xmlns:a="http://schemas.openxmlformats.org/drawingml/2006/main">
                  <a:graphicData uri="http://schemas.microsoft.com/office/word/2010/wordprocessingShape">
                    <wps:wsp>
                      <wps:cNvSpPr/>
                      <wps:spPr>
                        <a:xfrm>
                          <a:off x="0" y="0"/>
                          <a:ext cx="278130" cy="818134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0AAD5" id="Rectangle 34" o:spid="_x0000_s1026" style="position:absolute;margin-left:8.65pt;margin-top:9.45pt;width:21.9pt;height:644.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" fillcolor="#ffc000" stroked="f" strokeweight="1pt"/>
            </w:pict>
          </mc:Fallback>
        </mc:AlternateContent>
      </w:r>
    </w:p>
    <w:p w14:paraId="1E0805E7" w14:textId="5FF399F4" w:rsidR="002A6365" w:rsidRDefault="002A6365" w:rsidP="00785ECE">
      <w:pPr>
        <w:ind w:firstLine="720"/>
      </w:pPr>
    </w:p>
    <w:p w14:paraId="1E0805E8" w14:textId="77777777" w:rsidR="002A6365" w:rsidRDefault="002A6365" w:rsidP="00785ECE">
      <w:pPr>
        <w:ind w:firstLine="720"/>
      </w:pPr>
    </w:p>
    <w:p w14:paraId="1E0805E9" w14:textId="77777777" w:rsidR="002A6365" w:rsidRDefault="002A6365" w:rsidP="00785ECE">
      <w:pPr>
        <w:ind w:firstLine="720"/>
      </w:pPr>
    </w:p>
    <w:p w14:paraId="1E0805EA" w14:textId="77777777" w:rsidR="002A6365" w:rsidRDefault="002A6365" w:rsidP="00785ECE">
      <w:pPr>
        <w:ind w:firstLine="720"/>
      </w:pPr>
    </w:p>
    <w:p w14:paraId="1E0805EB" w14:textId="77777777" w:rsidR="002A6365" w:rsidRDefault="002A6365" w:rsidP="00785ECE">
      <w:pPr>
        <w:ind w:firstLine="720"/>
      </w:pPr>
    </w:p>
    <w:p w14:paraId="1E0805EC" w14:textId="77777777" w:rsidR="002A6365" w:rsidRDefault="002A6365" w:rsidP="00785ECE">
      <w:pPr>
        <w:ind w:firstLine="720"/>
      </w:pPr>
    </w:p>
    <w:p w14:paraId="1E0805ED" w14:textId="77777777" w:rsidR="002A6365" w:rsidRDefault="002A6365" w:rsidP="00785ECE">
      <w:pPr>
        <w:ind w:firstLine="720"/>
      </w:pPr>
    </w:p>
    <w:p w14:paraId="1E0805EE" w14:textId="77777777" w:rsidR="002A6365" w:rsidRDefault="002A6365" w:rsidP="00785ECE">
      <w:pPr>
        <w:ind w:firstLine="720"/>
      </w:pPr>
    </w:p>
    <w:p w14:paraId="1E0805EF" w14:textId="77777777" w:rsidR="002A6365" w:rsidRDefault="002A6365" w:rsidP="00785ECE">
      <w:pPr>
        <w:ind w:firstLine="720"/>
      </w:pPr>
    </w:p>
    <w:p w14:paraId="1E0805F0" w14:textId="77777777" w:rsidR="002A6365" w:rsidRDefault="002A6365" w:rsidP="00785ECE">
      <w:pPr>
        <w:ind w:firstLine="720"/>
      </w:pPr>
    </w:p>
    <w:p w14:paraId="1E0805F1" w14:textId="77777777" w:rsidR="002A6365" w:rsidRDefault="002A6365" w:rsidP="00785ECE">
      <w:pPr>
        <w:ind w:firstLine="720"/>
      </w:pPr>
    </w:p>
    <w:p w14:paraId="1E0805F2" w14:textId="77777777" w:rsidR="002A6365" w:rsidRDefault="002A6365" w:rsidP="00785ECE">
      <w:pPr>
        <w:ind w:firstLine="720"/>
      </w:pPr>
    </w:p>
    <w:p w14:paraId="1E0805F3" w14:textId="77777777" w:rsidR="002A6365" w:rsidRDefault="002A6365" w:rsidP="00785ECE">
      <w:pPr>
        <w:ind w:firstLine="720"/>
      </w:pPr>
    </w:p>
    <w:p w14:paraId="1E0805F4" w14:textId="77777777" w:rsidR="002A6365" w:rsidRDefault="002A6365" w:rsidP="00785ECE">
      <w:pPr>
        <w:ind w:firstLine="720"/>
      </w:pPr>
    </w:p>
    <w:p w14:paraId="1E0805F5" w14:textId="77777777" w:rsidR="002A6365" w:rsidRDefault="002A6365" w:rsidP="00785ECE">
      <w:pPr>
        <w:ind w:firstLine="720"/>
      </w:pPr>
    </w:p>
    <w:p w14:paraId="1E0805F6" w14:textId="77777777" w:rsidR="002A6365" w:rsidRDefault="002A6365" w:rsidP="00785ECE">
      <w:pPr>
        <w:ind w:firstLine="720"/>
      </w:pPr>
    </w:p>
    <w:p w14:paraId="1E0805F7" w14:textId="71DE0F3F" w:rsidR="002A6365" w:rsidRDefault="001428B3" w:rsidP="00785ECE">
      <w:pPr>
        <w:ind w:firstLine="720"/>
      </w:pPr>
      <w:r>
        <mc:AlternateContent>
          <mc:Choice Requires="wps">
            <w:drawing>
              <wp:anchor distT="0" distB="0" distL="114300" distR="114300" simplePos="0" relativeHeight="251848704" behindDoc="0" locked="0" layoutInCell="1" allowOverlap="1" wp14:anchorId="6EFBC810" wp14:editId="10CF48CD">
                <wp:simplePos x="0" y="0"/>
                <wp:positionH relativeFrom="column">
                  <wp:posOffset>3632200</wp:posOffset>
                </wp:positionH>
                <wp:positionV relativeFrom="paragraph">
                  <wp:posOffset>271145</wp:posOffset>
                </wp:positionV>
                <wp:extent cx="419100" cy="190500"/>
                <wp:effectExtent l="0" t="0" r="19050" b="19050"/>
                <wp:wrapNone/>
                <wp:docPr id="8" name="Oval 8"/>
                <wp:cNvGraphicFramePr/>
                <a:graphic xmlns:a="http://schemas.openxmlformats.org/drawingml/2006/main">
                  <a:graphicData uri="http://schemas.microsoft.com/office/word/2010/wordprocessingShape">
                    <wps:wsp>
                      <wps:cNvSpPr/>
                      <wps:spPr>
                        <a:xfrm>
                          <a:off x="0" y="0"/>
                          <a:ext cx="4191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AF86B1" id="Oval 8" o:spid="_x0000_s1026" style="position:absolute;margin-left:286pt;margin-top:21.35pt;width:33pt;height: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" filled="f" strokecolor="red" strokeweight="1pt">
                <v:stroke joinstyle="miter"/>
              </v:oval>
            </w:pict>
          </mc:Fallback>
        </mc:AlternateContent>
      </w:r>
    </w:p>
    <w:p w14:paraId="1E0805F8" w14:textId="6C739576" w:rsidR="002A6365" w:rsidRDefault="001428B3" w:rsidP="00785ECE">
      <w:pPr>
        <w:ind w:firstLine="720"/>
      </w:pPr>
      <w:r>
        <w:rPr>
          <w:lang w:eastAsia="en-GB"/>
        </w:rPr>
        <mc:AlternateContent>
          <mc:Choice Requires="wps">
            <w:drawing>
              <wp:anchor distT="0" distB="0" distL="114300" distR="114300" simplePos="0" relativeHeight="251852800" behindDoc="0" locked="0" layoutInCell="1" allowOverlap="1" wp14:anchorId="37D0F707" wp14:editId="6186126A">
                <wp:simplePos x="0" y="0"/>
                <wp:positionH relativeFrom="column">
                  <wp:posOffset>2101850</wp:posOffset>
                </wp:positionH>
                <wp:positionV relativeFrom="paragraph">
                  <wp:posOffset>11430</wp:posOffset>
                </wp:positionV>
                <wp:extent cx="641350" cy="196850"/>
                <wp:effectExtent l="0" t="0" r="25400" b="12700"/>
                <wp:wrapNone/>
                <wp:docPr id="19" name="Oval 19"/>
                <wp:cNvGraphicFramePr/>
                <a:graphic xmlns:a="http://schemas.openxmlformats.org/drawingml/2006/main">
                  <a:graphicData uri="http://schemas.microsoft.com/office/word/2010/wordprocessingShape">
                    <wps:wsp>
                      <wps:cNvSpPr/>
                      <wps:spPr>
                        <a:xfrm>
                          <a:off x="0" y="0"/>
                          <a:ext cx="6413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CDC7F9" id="Oval 19" o:spid="_x0000_s1026" style="position:absolute;margin-left:165.5pt;margin-top:.9pt;width:50.5pt;height:15.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" filled="f" strokecolor="red" strokeweight="1pt">
                <v:stroke joinstyle="miter"/>
              </v:oval>
            </w:pict>
          </mc:Fallback>
        </mc:AlternateContent>
      </w:r>
      <w:r>
        <w:rPr>
          <w:lang w:eastAsia="en-GB"/>
        </w:rPr>
        <mc:AlternateContent>
          <mc:Choice Requires="wps">
            <w:drawing>
              <wp:anchor distT="0" distB="0" distL="114300" distR="114300" simplePos="0" relativeHeight="251851776" behindDoc="0" locked="0" layoutInCell="1" allowOverlap="1" wp14:anchorId="07829CBF" wp14:editId="0C6A47DB">
                <wp:simplePos x="0" y="0"/>
                <wp:positionH relativeFrom="column">
                  <wp:posOffset>5226050</wp:posOffset>
                </wp:positionH>
                <wp:positionV relativeFrom="paragraph">
                  <wp:posOffset>36830</wp:posOffset>
                </wp:positionV>
                <wp:extent cx="323850" cy="152400"/>
                <wp:effectExtent l="0" t="0" r="19050" b="19050"/>
                <wp:wrapNone/>
                <wp:docPr id="17" name="Oval 17"/>
                <wp:cNvGraphicFramePr/>
                <a:graphic xmlns:a="http://schemas.openxmlformats.org/drawingml/2006/main">
                  <a:graphicData uri="http://schemas.microsoft.com/office/word/2010/wordprocessingShape">
                    <wps:wsp>
                      <wps:cNvSpPr/>
                      <wps:spPr>
                        <a:xfrm>
                          <a:off x="0" y="0"/>
                          <a:ext cx="3238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78164" id="Oval 17" o:spid="_x0000_s1026" style="position:absolute;margin-left:411.5pt;margin-top:2.9pt;width:25.5pt;height:12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" filled="f" strokecolor="red" strokeweight="1pt">
                <v:stroke joinstyle="miter"/>
              </v:oval>
            </w:pict>
          </mc:Fallback>
        </mc:AlternateContent>
      </w:r>
    </w:p>
    <w:p w14:paraId="1E0805F9" w14:textId="76DD5822" w:rsidR="002A6365" w:rsidRDefault="002A6365" w:rsidP="00785ECE">
      <w:pPr>
        <w:ind w:firstLine="720"/>
      </w:pPr>
    </w:p>
    <w:p w14:paraId="1E0805FA" w14:textId="72286A39" w:rsidR="002A6365" w:rsidRDefault="002A6365" w:rsidP="00785ECE">
      <w:pPr>
        <w:ind w:firstLine="720"/>
      </w:pPr>
    </w:p>
    <w:p w14:paraId="1E0805FB" w14:textId="77777777" w:rsidR="002A6365" w:rsidRDefault="002A6365" w:rsidP="00785ECE">
      <w:pPr>
        <w:ind w:firstLine="720"/>
      </w:pPr>
    </w:p>
    <w:p w14:paraId="1E0805FC" w14:textId="77777777" w:rsidR="002A6365" w:rsidRDefault="002A6365" w:rsidP="00785ECE">
      <w:pPr>
        <w:ind w:firstLine="720"/>
      </w:pPr>
    </w:p>
    <w:p w14:paraId="1E0805FD" w14:textId="77777777" w:rsidR="002A6365" w:rsidRDefault="002A6365" w:rsidP="00785ECE">
      <w:pPr>
        <w:ind w:firstLine="720"/>
      </w:pPr>
    </w:p>
    <w:p w14:paraId="1E0805FE" w14:textId="77777777" w:rsidR="002A6365" w:rsidRDefault="002A6365" w:rsidP="00785ECE">
      <w:pPr>
        <w:ind w:firstLine="720"/>
      </w:pPr>
    </w:p>
    <w:p w14:paraId="1E0805FF" w14:textId="77777777" w:rsidR="002A6365" w:rsidRDefault="002A6365" w:rsidP="00785ECE">
      <w:pPr>
        <w:ind w:firstLine="720"/>
      </w:pPr>
    </w:p>
    <w:p w14:paraId="1E080600" w14:textId="77777777" w:rsidR="002A6365" w:rsidRDefault="002A6365" w:rsidP="00785ECE">
      <w:pPr>
        <w:ind w:firstLine="720"/>
      </w:pPr>
    </w:p>
    <w:p w14:paraId="1E080601" w14:textId="77777777" w:rsidR="002A6365" w:rsidRDefault="002A6365" w:rsidP="00785ECE">
      <w:pPr>
        <w:ind w:firstLine="720"/>
      </w:pPr>
    </w:p>
    <w:p w14:paraId="1E080602" w14:textId="3088D8EF" w:rsidR="002A6365" w:rsidRDefault="001428B3" w:rsidP="00785ECE">
      <w:pPr>
        <w:ind w:firstLine="720"/>
      </w:pPr>
      <w:r>
        <mc:AlternateContent>
          <mc:Choice Requires="wps">
            <w:drawing>
              <wp:anchor distT="0" distB="0" distL="114300" distR="114300" simplePos="0" relativeHeight="251850752" behindDoc="0" locked="0" layoutInCell="1" allowOverlap="1" wp14:anchorId="1E98DE90" wp14:editId="6524C2AF">
                <wp:simplePos x="0" y="0"/>
                <wp:positionH relativeFrom="column">
                  <wp:posOffset>4845050</wp:posOffset>
                </wp:positionH>
                <wp:positionV relativeFrom="paragraph">
                  <wp:posOffset>108585</wp:posOffset>
                </wp:positionV>
                <wp:extent cx="444500" cy="177800"/>
                <wp:effectExtent l="0" t="0" r="12700" b="12700"/>
                <wp:wrapNone/>
                <wp:docPr id="16" name="Oval 16"/>
                <wp:cNvGraphicFramePr/>
                <a:graphic xmlns:a="http://schemas.openxmlformats.org/drawingml/2006/main">
                  <a:graphicData uri="http://schemas.microsoft.com/office/word/2010/wordprocessingShape">
                    <wps:wsp>
                      <wps:cNvSpPr/>
                      <wps:spPr>
                        <a:xfrm>
                          <a:off x="0" y="0"/>
                          <a:ext cx="4445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AAACB3" id="Oval 16" o:spid="_x0000_s1026" style="position:absolute;margin-left:381.5pt;margin-top:8.55pt;width:35pt;height:14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" filled="f" strokecolor="red" strokeweight="1pt">
                <v:stroke joinstyle="miter"/>
              </v:oval>
            </w:pict>
          </mc:Fallback>
        </mc:AlternateContent>
      </w:r>
      <w:r>
        <mc:AlternateContent>
          <mc:Choice Requires="wps">
            <w:drawing>
              <wp:anchor distT="0" distB="0" distL="114300" distR="114300" simplePos="0" relativeHeight="251849728" behindDoc="0" locked="0" layoutInCell="1" allowOverlap="1" wp14:anchorId="0745348C" wp14:editId="0649EA01">
                <wp:simplePos x="0" y="0"/>
                <wp:positionH relativeFrom="column">
                  <wp:posOffset>2076450</wp:posOffset>
                </wp:positionH>
                <wp:positionV relativeFrom="paragraph">
                  <wp:posOffset>95885</wp:posOffset>
                </wp:positionV>
                <wp:extent cx="635000" cy="196850"/>
                <wp:effectExtent l="0" t="0" r="12700" b="12700"/>
                <wp:wrapNone/>
                <wp:docPr id="14" name="Oval 14"/>
                <wp:cNvGraphicFramePr/>
                <a:graphic xmlns:a="http://schemas.openxmlformats.org/drawingml/2006/main">
                  <a:graphicData uri="http://schemas.microsoft.com/office/word/2010/wordprocessingShape">
                    <wps:wsp>
                      <wps:cNvSpPr/>
                      <wps:spPr>
                        <a:xfrm>
                          <a:off x="0" y="0"/>
                          <a:ext cx="6350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743091" id="Oval 14" o:spid="_x0000_s1026" style="position:absolute;margin-left:163.5pt;margin-top:7.55pt;width:50pt;height:15.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" filled="f" strokecolor="red" strokeweight="1pt">
                <v:stroke joinstyle="miter"/>
              </v:oval>
            </w:pict>
          </mc:Fallback>
        </mc:AlternateContent>
      </w:r>
    </w:p>
    <w:p w14:paraId="1E080603" w14:textId="77777777" w:rsidR="002A6365" w:rsidRDefault="002A6365" w:rsidP="00785ECE">
      <w:pPr>
        <w:ind w:firstLine="720"/>
      </w:pPr>
    </w:p>
    <w:p w14:paraId="1E080604" w14:textId="77777777" w:rsidR="002A6365" w:rsidRDefault="002A6365" w:rsidP="00785ECE">
      <w:pPr>
        <w:ind w:firstLine="720"/>
      </w:pPr>
    </w:p>
    <w:p w14:paraId="1E080606" w14:textId="186B5BF2" w:rsidR="002A6365" w:rsidRDefault="002A6365" w:rsidP="00785ECE">
      <w:pPr>
        <w:ind w:firstLine="720"/>
      </w:pPr>
      <w:r>
        <w:t xml:space="preserve">Page </w:t>
      </w:r>
      <w:r w:rsidR="00662FE5">
        <w:t>5</w:t>
      </w:r>
    </w:p>
    <w:p w14:paraId="1E080607" w14:textId="2FD889CA" w:rsidR="00973C97" w:rsidRDefault="00973C97" w:rsidP="00785ECE">
      <w:pPr>
        <w:ind w:firstLine="720"/>
      </w:pPr>
    </w:p>
    <w:p w14:paraId="1E080608" w14:textId="5F4E371B" w:rsidR="00973C97" w:rsidRDefault="00C05645" w:rsidP="00785ECE">
      <w:pPr>
        <w:ind w:firstLine="720"/>
      </w:pPr>
      <w:r w:rsidRPr="000B4502">
        <w:rPr>
          <w:lang w:eastAsia="en-GB"/>
        </w:rPr>
        <w:lastRenderedPageBreak/>
        <mc:AlternateContent>
          <mc:Choice Requires="wps">
            <w:drawing>
              <wp:anchor distT="0" distB="0" distL="114300" distR="114300" simplePos="0" relativeHeight="251747328" behindDoc="0" locked="0" layoutInCell="1" allowOverlap="1" wp14:anchorId="1E08069E" wp14:editId="4D88AB1B">
                <wp:simplePos x="0" y="0"/>
                <wp:positionH relativeFrom="column">
                  <wp:posOffset>3810000</wp:posOffset>
                </wp:positionH>
                <wp:positionV relativeFrom="paragraph">
                  <wp:posOffset>12700</wp:posOffset>
                </wp:positionV>
                <wp:extent cx="3746500" cy="1181100"/>
                <wp:effectExtent l="0" t="0" r="25400" b="19050"/>
                <wp:wrapNone/>
                <wp:docPr id="56" name="Text Box 56"/>
                <wp:cNvGraphicFramePr/>
                <a:graphic xmlns:a="http://schemas.openxmlformats.org/drawingml/2006/main">
                  <a:graphicData uri="http://schemas.microsoft.com/office/word/2010/wordprocessingShape">
                    <wps:wsp>
                      <wps:cNvSpPr txBox="1"/>
                      <wps:spPr>
                        <a:xfrm>
                          <a:off x="0" y="0"/>
                          <a:ext cx="3746500" cy="1181100"/>
                        </a:xfrm>
                        <a:prstGeom prst="rect">
                          <a:avLst/>
                        </a:prstGeom>
                        <a:solidFill>
                          <a:sysClr val="window" lastClr="FFFFFF"/>
                        </a:solidFill>
                        <a:ln w="19050" cap="flat" cmpd="sng" algn="ctr">
                          <a:solidFill>
                            <a:srgbClr val="FFC000"/>
                          </a:solidFill>
                          <a:prstDash val="solid"/>
                          <a:miter lim="800000"/>
                        </a:ln>
                        <a:effectLst/>
                      </wps:spPr>
                      <wps:txbx>
                        <w:txbxContent>
                          <w:p w14:paraId="1E080748" w14:textId="77777777" w:rsidR="00C504D6" w:rsidRPr="00701B42" w:rsidRDefault="00C504D6" w:rsidP="00C504D6">
                            <w:pPr>
                              <w:pStyle w:val="NoSpacing"/>
                              <w:jc w:val="center"/>
                              <w:rPr>
                                <w:b/>
                                <w:sz w:val="32"/>
                              </w:rPr>
                            </w:pPr>
                          </w:p>
                          <w:p w14:paraId="1E080749" w14:textId="77777777" w:rsidR="00C504D6" w:rsidRPr="00B572AA" w:rsidRDefault="00C504D6" w:rsidP="00C504D6">
                            <w:pPr>
                              <w:pStyle w:val="NoSpacing"/>
                              <w:jc w:val="center"/>
                              <w:rPr>
                                <w:b/>
                                <w:sz w:val="28"/>
                              </w:rPr>
                            </w:pPr>
                            <w:r>
                              <w:rPr>
                                <w:b/>
                                <w:sz w:val="28"/>
                              </w:rPr>
                              <w:t xml:space="preserve">    </w:t>
                            </w:r>
                            <w:r w:rsidRPr="00B572AA">
                              <w:rPr>
                                <w:b/>
                                <w:sz w:val="28"/>
                              </w:rPr>
                              <w:t>HACCP Chart Reference</w:t>
                            </w:r>
                          </w:p>
                          <w:p w14:paraId="1E08074B" w14:textId="77777777" w:rsidR="00C504D6" w:rsidRDefault="00C504D6" w:rsidP="00C504D6">
                            <w:pPr>
                              <w:pStyle w:val="NoSpacing"/>
                            </w:pPr>
                          </w:p>
                          <w:p w14:paraId="1E08074C" w14:textId="77777777" w:rsidR="00C504D6" w:rsidRPr="000B4502" w:rsidRDefault="00C504D6" w:rsidP="00C504D6">
                            <w:pPr>
                              <w:pStyle w:val="NoSpacing"/>
                              <w:jc w:val="center"/>
                              <w:rPr>
                                <w:color w:val="44546A" w:themeColor="text2"/>
                              </w:rPr>
                            </w:pPr>
                            <w:r>
                              <w:t xml:space="preserve">Receipt / Storage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069E" id="Text Box 56" o:spid="_x0000_s1045" type="#_x0000_t202" style="position:absolute;left:0;text-align:left;margin-left:300pt;margin-top:1pt;width:295pt;height:9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" fillcolor="window" strokecolor="#ffc000" strokeweight="1.5pt">
                <v:textbox>
                  <w:txbxContent>
                    <w:p w14:paraId="1E080748" w14:textId="77777777" w:rsidR="00C504D6" w:rsidRPr="00701B42" w:rsidRDefault="00C504D6" w:rsidP="00C504D6">
                      <w:pPr>
                        <w:pStyle w:val="NoSpacing"/>
                        <w:jc w:val="center"/>
                        <w:rPr>
                          <w:b/>
                          <w:sz w:val="32"/>
                        </w:rPr>
                      </w:pPr>
                    </w:p>
                    <w:p w14:paraId="1E080749" w14:textId="77777777" w:rsidR="00C504D6" w:rsidRPr="00B572AA" w:rsidRDefault="00C504D6" w:rsidP="00C504D6">
                      <w:pPr>
                        <w:pStyle w:val="NoSpacing"/>
                        <w:jc w:val="center"/>
                        <w:rPr>
                          <w:b/>
                          <w:sz w:val="28"/>
                        </w:rPr>
                      </w:pPr>
                      <w:r>
                        <w:rPr>
                          <w:b/>
                          <w:sz w:val="28"/>
                        </w:rPr>
                        <w:t xml:space="preserve">    </w:t>
                      </w:r>
                      <w:r w:rsidRPr="00B572AA">
                        <w:rPr>
                          <w:b/>
                          <w:sz w:val="28"/>
                        </w:rPr>
                        <w:t>HACCP Chart Reference</w:t>
                      </w:r>
                    </w:p>
                    <w:p w14:paraId="1E08074B" w14:textId="77777777" w:rsidR="00C504D6" w:rsidRDefault="00C504D6" w:rsidP="00C504D6">
                      <w:pPr>
                        <w:pStyle w:val="NoSpacing"/>
                      </w:pPr>
                    </w:p>
                    <w:p w14:paraId="1E08074C" w14:textId="77777777" w:rsidR="00C504D6" w:rsidRPr="000B4502" w:rsidRDefault="00C504D6" w:rsidP="00C504D6">
                      <w:pPr>
                        <w:pStyle w:val="NoSpacing"/>
                        <w:jc w:val="center"/>
                        <w:rPr>
                          <w:color w:val="44546A" w:themeColor="text2"/>
                        </w:rPr>
                      </w:pPr>
                      <w:r>
                        <w:t xml:space="preserve">Receipt / Storage </w:t>
                      </w:r>
                    </w:p>
                  </w:txbxContent>
                </v:textbox>
              </v:shape>
            </w:pict>
          </mc:Fallback>
        </mc:AlternateContent>
      </w:r>
      <w:r w:rsidRPr="00B06077">
        <w:rPr>
          <w:lang w:eastAsia="en-GB"/>
        </w:rPr>
        <mc:AlternateContent>
          <mc:Choice Requires="wps">
            <w:drawing>
              <wp:anchor distT="0" distB="0" distL="114300" distR="114300" simplePos="0" relativeHeight="251813888" behindDoc="0" locked="0" layoutInCell="1" allowOverlap="1" wp14:anchorId="1E0806A0" wp14:editId="220F117D">
                <wp:simplePos x="0" y="0"/>
                <wp:positionH relativeFrom="column">
                  <wp:posOffset>114300</wp:posOffset>
                </wp:positionH>
                <wp:positionV relativeFrom="paragraph">
                  <wp:posOffset>6350</wp:posOffset>
                </wp:positionV>
                <wp:extent cx="3702050" cy="12001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702050" cy="1200150"/>
                        </a:xfrm>
                        <a:prstGeom prst="rect">
                          <a:avLst/>
                        </a:prstGeom>
                        <a:solidFill>
                          <a:srgbClr val="FFC000"/>
                        </a:solidFill>
                        <a:ln w="6350">
                          <a:noFill/>
                        </a:ln>
                      </wps:spPr>
                      <wps:txbx>
                        <w:txbxContent>
                          <w:p w14:paraId="1E08074D" w14:textId="77777777" w:rsidR="00B06077" w:rsidRPr="004A0802" w:rsidRDefault="00B06077" w:rsidP="00B06077">
                            <w:pPr>
                              <w:pStyle w:val="Title"/>
                            </w:pPr>
                            <w:r>
                              <w:rPr>
                                <w:color w:val="44546A" w:themeColor="text2"/>
                                <w:sz w:val="64"/>
                              </w:rPr>
                              <w:t>Food Deliveries &amp; Storage</w:t>
                            </w:r>
                          </w:p>
                          <w:p w14:paraId="1E08074E" w14:textId="77777777" w:rsidR="00B06077" w:rsidRPr="00701B42" w:rsidRDefault="00B06077" w:rsidP="00B06077">
                            <w:pPr>
                              <w:pStyle w:val="Subtitle"/>
                              <w:rPr>
                                <w:color w:val="44546A" w:themeColor="text2"/>
                                <w:sz w:val="20"/>
                              </w:rPr>
                            </w:pPr>
                            <w:r>
                              <w:rPr>
                                <w:color w:val="44546A" w:themeColor="text2"/>
                                <w:sz w:val="20"/>
                              </w:rPr>
                              <w:t xml:space="preserve">Good Hygiene Practice </w:t>
                            </w:r>
                            <w:r w:rsidR="0032125F">
                              <w:rPr>
                                <w:color w:val="44546A" w:themeColor="text2"/>
                                <w:sz w:val="20"/>
                              </w:rPr>
                              <w:t>Steam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A0" id="Text Box 83" o:spid="_x0000_s1049" type="#_x0000_t202" style="position:absolute;left:0;text-align:left;margin-left:9pt;margin-top:.5pt;width:291.5pt;height:9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" fillcolor="#ffc000" stroked="f" strokeweight=".5pt">
                <v:textbox>
                  <w:txbxContent>
                    <w:p w14:paraId="1E08074D" w14:textId="77777777" w:rsidR="00B06077" w:rsidRPr="004A0802" w:rsidRDefault="00B06077" w:rsidP="00B06077">
                      <w:pPr>
                        <w:pStyle w:val="Title"/>
                      </w:pPr>
                      <w:r>
                        <w:rPr>
                          <w:color w:val="44546A" w:themeColor="text2"/>
                          <w:sz w:val="64"/>
                        </w:rPr>
                        <w:t>Food Deliveries &amp; Storage</w:t>
                      </w:r>
                    </w:p>
                    <w:p w14:paraId="1E08074E" w14:textId="77777777" w:rsidR="00B06077" w:rsidRPr="00701B42" w:rsidRDefault="00B06077" w:rsidP="00B06077">
                      <w:pPr>
                        <w:pStyle w:val="Subtitle"/>
                        <w:rPr>
                          <w:color w:val="44546A" w:themeColor="text2"/>
                          <w:sz w:val="20"/>
                        </w:rPr>
                      </w:pPr>
                      <w:r>
                        <w:rPr>
                          <w:color w:val="44546A" w:themeColor="text2"/>
                          <w:sz w:val="20"/>
                        </w:rPr>
                        <w:t xml:space="preserve">Good Hygiene Practice </w:t>
                      </w:r>
                      <w:r w:rsidR="0032125F">
                        <w:rPr>
                          <w:color w:val="44546A" w:themeColor="text2"/>
                          <w:sz w:val="20"/>
                        </w:rPr>
                        <w:t>Steam 1</w:t>
                      </w:r>
                    </w:p>
                  </w:txbxContent>
                </v:textbox>
              </v:shape>
            </w:pict>
          </mc:Fallback>
        </mc:AlternateContent>
      </w:r>
    </w:p>
    <w:p w14:paraId="1E080609" w14:textId="01B1E475" w:rsidR="00973C97" w:rsidRDefault="0064083A" w:rsidP="00785ECE">
      <w:pPr>
        <w:ind w:firstLine="720"/>
      </w:pPr>
      <w:r w:rsidRPr="00DA2ED2">
        <w:rPr>
          <w:lang w:eastAsia="en-GB"/>
        </w:rPr>
        <w:drawing>
          <wp:anchor distT="0" distB="0" distL="114300" distR="114300" simplePos="0" relativeHeight="251773952" behindDoc="0" locked="0" layoutInCell="1" allowOverlap="1" wp14:anchorId="1E08069C" wp14:editId="0F3822C8">
            <wp:simplePos x="0" y="0"/>
            <wp:positionH relativeFrom="column">
              <wp:posOffset>4246880</wp:posOffset>
            </wp:positionH>
            <wp:positionV relativeFrom="paragraph">
              <wp:posOffset>8890</wp:posOffset>
            </wp:positionV>
            <wp:extent cx="415290" cy="414020"/>
            <wp:effectExtent l="0" t="0" r="3810" b="5080"/>
            <wp:wrapNone/>
            <wp:docPr id="70" name="Picture 70" descr="C:\Users\moorech2\OneDrive - CPGPLC\Documents\HSE\Policy\FSMS\Icons\White\good-hygiene-prac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ch2\OneDrive - CPGPLC\Documents\HSE\Policy\FSMS\Icons\White\good-hygiene-practic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91" t="14664" r="13877" b="13714"/>
                    <a:stretch/>
                  </pic:blipFill>
                  <pic:spPr bwMode="auto">
                    <a:xfrm>
                      <a:off x="0" y="0"/>
                      <a:ext cx="415290" cy="41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8060A" w14:textId="77777777" w:rsidR="00973C97" w:rsidRDefault="00973C97" w:rsidP="00785ECE">
      <w:pPr>
        <w:ind w:firstLine="720"/>
      </w:pPr>
    </w:p>
    <w:p w14:paraId="1E08060B" w14:textId="77777777" w:rsidR="00973C97" w:rsidRDefault="00973C97" w:rsidP="00785ECE">
      <w:pPr>
        <w:ind w:firstLine="720"/>
      </w:pPr>
    </w:p>
    <w:p w14:paraId="1E08060C" w14:textId="15717CC0" w:rsidR="00973C97" w:rsidRDefault="007C2ED0" w:rsidP="00785ECE">
      <w:pPr>
        <w:ind w:firstLine="720"/>
      </w:pPr>
      <w:r w:rsidRPr="00973C97">
        <w:rPr>
          <w:lang w:eastAsia="en-GB"/>
        </w:rPr>
        <mc:AlternateContent>
          <mc:Choice Requires="wps">
            <w:drawing>
              <wp:anchor distT="0" distB="0" distL="114300" distR="114300" simplePos="0" relativeHeight="251726848" behindDoc="0" locked="0" layoutInCell="1" allowOverlap="1" wp14:anchorId="1E0806A4" wp14:editId="23C9C2F6">
                <wp:simplePos x="0" y="0"/>
                <wp:positionH relativeFrom="margin">
                  <wp:posOffset>431800</wp:posOffset>
                </wp:positionH>
                <wp:positionV relativeFrom="paragraph">
                  <wp:posOffset>136525</wp:posOffset>
                </wp:positionV>
                <wp:extent cx="7118350" cy="8178800"/>
                <wp:effectExtent l="0" t="0" r="6350" b="0"/>
                <wp:wrapNone/>
                <wp:docPr id="45" name="Text Box 45"/>
                <wp:cNvGraphicFramePr/>
                <a:graphic xmlns:a="http://schemas.openxmlformats.org/drawingml/2006/main">
                  <a:graphicData uri="http://schemas.microsoft.com/office/word/2010/wordprocessingShape">
                    <wps:wsp>
                      <wps:cNvSpPr txBox="1"/>
                      <wps:spPr>
                        <a:xfrm>
                          <a:off x="0" y="0"/>
                          <a:ext cx="7118350" cy="8178800"/>
                        </a:xfrm>
                        <a:prstGeom prst="rect">
                          <a:avLst/>
                        </a:prstGeom>
                        <a:solidFill>
                          <a:sysClr val="window" lastClr="FFFFFF"/>
                        </a:solidFill>
                        <a:ln w="6350">
                          <a:noFill/>
                        </a:ln>
                      </wps:spPr>
                      <wps:txbx>
                        <w:txbxContent>
                          <w:p w14:paraId="1E08074F" w14:textId="77777777" w:rsidR="00973C97" w:rsidRPr="0036165E" w:rsidRDefault="00973C97" w:rsidP="00973C97">
                            <w:pPr>
                              <w:pStyle w:val="Heading2"/>
                              <w:rPr>
                                <w:sz w:val="40"/>
                              </w:rPr>
                            </w:pPr>
                            <w:r>
                              <w:rPr>
                                <w:sz w:val="40"/>
                              </w:rPr>
                              <w:t>Refrigerator Breakdown Procedure</w:t>
                            </w:r>
                          </w:p>
                          <w:p w14:paraId="1E080750" w14:textId="77777777" w:rsidR="00973C97" w:rsidRDefault="00973C97" w:rsidP="00973C97">
                            <w:pPr>
                              <w:pStyle w:val="Heading2"/>
                              <w:rPr>
                                <w:rFonts w:asciiTheme="minorHAnsi" w:hAnsiTheme="minorHAnsi" w:cstheme="minorHAnsi"/>
                                <w:b/>
                                <w:sz w:val="22"/>
                                <w:szCs w:val="22"/>
                              </w:rPr>
                            </w:pPr>
                          </w:p>
                          <w:p w14:paraId="1E080751" w14:textId="77777777" w:rsidR="00973C97" w:rsidRPr="0036165E" w:rsidRDefault="00973C97" w:rsidP="00973C97">
                            <w:pPr>
                              <w:pStyle w:val="Heading2"/>
                              <w:rPr>
                                <w:rFonts w:asciiTheme="minorHAnsi" w:hAnsiTheme="minorHAnsi" w:cstheme="minorHAnsi"/>
                                <w:b/>
                                <w:sz w:val="22"/>
                                <w:szCs w:val="22"/>
                              </w:rPr>
                            </w:pPr>
                            <w:r w:rsidRPr="0036165E">
                              <w:rPr>
                                <w:rFonts w:asciiTheme="minorHAnsi" w:hAnsiTheme="minorHAnsi" w:cstheme="minorHAnsi"/>
                                <w:b/>
                                <w:sz w:val="22"/>
                                <w:szCs w:val="22"/>
                              </w:rPr>
                              <w:t xml:space="preserve">Compass Rules. </w:t>
                            </w:r>
                          </w:p>
                          <w:p w14:paraId="1E080752" w14:textId="77777777" w:rsidR="00973C97" w:rsidRPr="003E4FD2" w:rsidRDefault="00973C97" w:rsidP="00623D18">
                            <w:pPr>
                              <w:pStyle w:val="ListParagraph"/>
                              <w:numPr>
                                <w:ilvl w:val="0"/>
                                <w:numId w:val="13"/>
                              </w:numPr>
                            </w:pPr>
                            <w:r w:rsidRPr="003E4FD2">
                              <w:t xml:space="preserve">Contact the client, the maintenance contractor or the refrigeration engineer to arrange repair  </w:t>
                            </w:r>
                          </w:p>
                          <w:p w14:paraId="1E080753" w14:textId="6F170037" w:rsidR="00973C97" w:rsidRPr="003E4FD2" w:rsidRDefault="00973C97" w:rsidP="00623D18">
                            <w:pPr>
                              <w:pStyle w:val="ListParagraph"/>
                              <w:numPr>
                                <w:ilvl w:val="0"/>
                                <w:numId w:val="13"/>
                              </w:numPr>
                            </w:pPr>
                            <w:r w:rsidRPr="003E4FD2">
                              <w:t xml:space="preserve">Record the details on the unit </w:t>
                            </w:r>
                            <w:r w:rsidR="002F7746">
                              <w:t>r</w:t>
                            </w:r>
                            <w:r w:rsidRPr="003E4FD2">
                              <w:t>ecord f</w:t>
                            </w:r>
                            <w:r w:rsidR="00AE0AD2">
                              <w:t>or</w:t>
                            </w:r>
                            <w:r w:rsidRPr="003E4FD2">
                              <w:t xml:space="preserve"> Repair and Maintenance</w:t>
                            </w:r>
                            <w:r w:rsidR="00AE0AD2">
                              <w:t>.</w:t>
                            </w:r>
                            <w:r w:rsidRPr="003E4FD2">
                              <w:t xml:space="preserve">  </w:t>
                            </w:r>
                          </w:p>
                          <w:p w14:paraId="1E080754" w14:textId="557C099C" w:rsidR="00973C97" w:rsidRDefault="00973C97" w:rsidP="00623D18">
                            <w:pPr>
                              <w:pStyle w:val="ListParagraph"/>
                              <w:numPr>
                                <w:ilvl w:val="0"/>
                                <w:numId w:val="13"/>
                              </w:numPr>
                            </w:pPr>
                            <w:r w:rsidRPr="003E4FD2">
                              <w:t>Record the breakdown on the unit Refrigerator</w:t>
                            </w:r>
                            <w:r w:rsidR="002F7746">
                              <w:t xml:space="preserve"> </w:t>
                            </w:r>
                            <w:r w:rsidRPr="003E4FD2">
                              <w:t>/</w:t>
                            </w:r>
                            <w:r w:rsidR="002F7746">
                              <w:t xml:space="preserve"> </w:t>
                            </w:r>
                            <w:r w:rsidRPr="003E4FD2">
                              <w:t>Freezer Temperature Record</w:t>
                            </w:r>
                            <w:r w:rsidR="00AE0AD2">
                              <w:t xml:space="preserve"> sheet.</w:t>
                            </w:r>
                          </w:p>
                          <w:p w14:paraId="1E080755" w14:textId="77777777" w:rsidR="00973C97" w:rsidRDefault="00973C97" w:rsidP="00973C97">
                            <w:pPr>
                              <w:pStyle w:val="ListParagraph"/>
                            </w:pPr>
                          </w:p>
                          <w:p w14:paraId="1E080756" w14:textId="77777777" w:rsidR="00973C97" w:rsidRPr="003E4FD2" w:rsidRDefault="00973C97" w:rsidP="00623D18">
                            <w:pPr>
                              <w:pStyle w:val="ListParagraph"/>
                              <w:numPr>
                                <w:ilvl w:val="0"/>
                                <w:numId w:val="14"/>
                              </w:numPr>
                              <w:rPr>
                                <w:b/>
                              </w:rPr>
                            </w:pPr>
                            <w:r w:rsidRPr="003E4FD2">
                              <w:rPr>
                                <w:b/>
                              </w:rPr>
                              <w:t>Refrigerator Breakdown - Action</w:t>
                            </w:r>
                          </w:p>
                          <w:p w14:paraId="1E080757" w14:textId="77777777" w:rsidR="00973C97" w:rsidRPr="003E4FD2" w:rsidRDefault="00973C97" w:rsidP="00973C97">
                            <w:pPr>
                              <w:ind w:firstLine="720"/>
                            </w:pPr>
                            <w:r w:rsidRPr="003E4FD2">
                              <w:t xml:space="preserve">Discovered within </w:t>
                            </w:r>
                            <w:r>
                              <w:t>4</w:t>
                            </w:r>
                            <w:r w:rsidRPr="003E4FD2">
                              <w:t xml:space="preserve"> hours:</w:t>
                            </w:r>
                          </w:p>
                          <w:p w14:paraId="1E080758" w14:textId="6070374A" w:rsidR="00973C97" w:rsidRPr="003E4FD2" w:rsidRDefault="00973C97" w:rsidP="00623D18">
                            <w:pPr>
                              <w:pStyle w:val="ListParagraph"/>
                              <w:numPr>
                                <w:ilvl w:val="0"/>
                                <w:numId w:val="15"/>
                              </w:numPr>
                            </w:pPr>
                            <w:r w:rsidRPr="003E4FD2">
                              <w:t>Check the temperature of a representative sample of food items using a probe thermometer. Check food from all areas of the refrigerator</w:t>
                            </w:r>
                            <w:r w:rsidR="00AE0AD2">
                              <w:t xml:space="preserve"> (</w:t>
                            </w:r>
                            <w:r w:rsidRPr="003E4FD2">
                              <w:t>top, middle and bottom shelves</w:t>
                            </w:r>
                            <w:r w:rsidR="00AE0AD2">
                              <w:t>)</w:t>
                            </w:r>
                            <w:r w:rsidRPr="003E4FD2">
                              <w:t>. If the food temperature is:</w:t>
                            </w:r>
                          </w:p>
                          <w:p w14:paraId="1E080759" w14:textId="77777777" w:rsidR="00973C97" w:rsidRPr="003E4FD2" w:rsidRDefault="00973C97" w:rsidP="00623D18">
                            <w:pPr>
                              <w:pStyle w:val="ListParagraph"/>
                              <w:numPr>
                                <w:ilvl w:val="0"/>
                                <w:numId w:val="15"/>
                              </w:numPr>
                            </w:pPr>
                            <w:r w:rsidRPr="003E4FD2">
                              <w:rPr>
                                <w:u w:val="single"/>
                              </w:rPr>
                              <w:t>+8°C or cooler</w:t>
                            </w:r>
                            <w:r w:rsidRPr="003E4FD2">
                              <w:t xml:space="preserve">: transfer the food to an alternative refrigerator.  </w:t>
                            </w:r>
                          </w:p>
                          <w:p w14:paraId="1E08075B" w14:textId="3517A76D" w:rsidR="00973C97" w:rsidRPr="006004F0" w:rsidRDefault="00973C97" w:rsidP="00AE0AD2">
                            <w:pPr>
                              <w:pStyle w:val="ListParagraph"/>
                              <w:numPr>
                                <w:ilvl w:val="0"/>
                                <w:numId w:val="15"/>
                              </w:numPr>
                              <w:rPr>
                                <w:b/>
                              </w:rPr>
                            </w:pPr>
                            <w:r w:rsidRPr="00AE0AD2">
                              <w:rPr>
                                <w:u w:val="single"/>
                              </w:rPr>
                              <w:t>More than +8°C</w:t>
                            </w:r>
                            <w:r w:rsidR="00AE0AD2">
                              <w:rPr>
                                <w:u w:val="single"/>
                              </w:rPr>
                              <w:t xml:space="preserve"> but less than 10</w:t>
                            </w:r>
                            <w:r w:rsidR="00AE0AD2">
                              <w:rPr>
                                <w:rFonts w:cstheme="minorHAnsi"/>
                                <w:u w:val="single"/>
                              </w:rPr>
                              <w:t>°</w:t>
                            </w:r>
                            <w:r w:rsidR="00AE0AD2">
                              <w:rPr>
                                <w:u w:val="single"/>
                              </w:rPr>
                              <w:t>C</w:t>
                            </w:r>
                            <w:r w:rsidRPr="003E4FD2">
                              <w:t>:</w:t>
                            </w:r>
                            <w:r w:rsidR="00AE0AD2">
                              <w:t xml:space="preserve"> </w:t>
                            </w:r>
                            <w:r w:rsidR="0032125F">
                              <w:t>If between 8</w:t>
                            </w:r>
                            <w:r w:rsidR="0032125F" w:rsidRPr="00AE0AD2">
                              <w:rPr>
                                <w:rFonts w:cstheme="minorHAnsi"/>
                              </w:rPr>
                              <w:t>°</w:t>
                            </w:r>
                            <w:r w:rsidR="00AE0AD2">
                              <w:t>C</w:t>
                            </w:r>
                            <w:r w:rsidR="0032125F">
                              <w:t xml:space="preserve"> -10</w:t>
                            </w:r>
                            <w:r w:rsidR="0032125F" w:rsidRPr="00AE0AD2">
                              <w:rPr>
                                <w:rFonts w:cstheme="minorHAnsi"/>
                              </w:rPr>
                              <w:t>°</w:t>
                            </w:r>
                            <w:r w:rsidR="00AE0AD2">
                              <w:t>C</w:t>
                            </w:r>
                            <w:r w:rsidR="0032125F">
                              <w:t xml:space="preserve"> </w:t>
                            </w:r>
                            <w:r w:rsidR="00AE0AD2">
                              <w:t>stock</w:t>
                            </w:r>
                            <w:r w:rsidR="0032125F">
                              <w:t xml:space="preserve"> can be </w:t>
                            </w:r>
                            <w:r w:rsidR="00AE0AD2">
                              <w:t xml:space="preserve">kept </w:t>
                            </w:r>
                            <w:r w:rsidR="0032125F">
                              <w:t>if</w:t>
                            </w:r>
                            <w:r w:rsidR="00AE0AD2">
                              <w:t xml:space="preserve"> able to</w:t>
                            </w:r>
                            <w:r w:rsidR="0032125F">
                              <w:t xml:space="preserve"> use within </w:t>
                            </w:r>
                            <w:r w:rsidR="0032125F" w:rsidRPr="00AE0AD2">
                              <w:rPr>
                                <w:b/>
                              </w:rPr>
                              <w:t>12 hours</w:t>
                            </w:r>
                            <w:r w:rsidR="00AE0AD2">
                              <w:rPr>
                                <w:b/>
                              </w:rPr>
                              <w:t>.</w:t>
                            </w:r>
                            <w:r w:rsidR="0032125F" w:rsidRPr="00AE0AD2">
                              <w:rPr>
                                <w:b/>
                              </w:rPr>
                              <w:t xml:space="preserve"> </w:t>
                            </w:r>
                            <w:r w:rsidR="00AE0AD2">
                              <w:t>I</w:t>
                            </w:r>
                            <w:r w:rsidR="0032125F">
                              <w:t>f not</w:t>
                            </w:r>
                            <w:r w:rsidR="00AE0AD2">
                              <w:t>,</w:t>
                            </w:r>
                            <w:r w:rsidR="0032125F">
                              <w:t xml:space="preserve"> </w:t>
                            </w:r>
                            <w:r w:rsidR="00AE0AD2">
                              <w:t>stock</w:t>
                            </w:r>
                            <w:r w:rsidR="0032125F">
                              <w:t xml:space="preserve"> </w:t>
                            </w:r>
                            <w:r w:rsidR="0032125F" w:rsidRPr="00AE0AD2">
                              <w:rPr>
                                <w:b/>
                              </w:rPr>
                              <w:t>MUST</w:t>
                            </w:r>
                            <w:r w:rsidR="0032125F">
                              <w:t xml:space="preserve"> be </w:t>
                            </w:r>
                            <w:r w:rsidR="00AE0AD2">
                              <w:t>disposed of.</w:t>
                            </w:r>
                          </w:p>
                          <w:p w14:paraId="5E51C5E8" w14:textId="0919E75B" w:rsidR="00AE0AD2" w:rsidRPr="00AE0AD2" w:rsidRDefault="00AE0AD2" w:rsidP="00AE0AD2">
                            <w:pPr>
                              <w:pStyle w:val="ListParagraph"/>
                              <w:numPr>
                                <w:ilvl w:val="0"/>
                                <w:numId w:val="15"/>
                              </w:numPr>
                              <w:rPr>
                                <w:b/>
                              </w:rPr>
                            </w:pPr>
                            <w:r>
                              <w:rPr>
                                <w:u w:val="single"/>
                              </w:rPr>
                              <w:t>More than 10</w:t>
                            </w:r>
                            <w:r>
                              <w:rPr>
                                <w:rFonts w:cstheme="minorHAnsi"/>
                                <w:u w:val="single"/>
                              </w:rPr>
                              <w:t>°</w:t>
                            </w:r>
                            <w:r>
                              <w:rPr>
                                <w:u w:val="single"/>
                              </w:rPr>
                              <w:t>C: Dispose of food and do not use.</w:t>
                            </w:r>
                          </w:p>
                          <w:p w14:paraId="1E08075C" w14:textId="77777777" w:rsidR="0032125F" w:rsidRDefault="0032125F" w:rsidP="0032125F">
                            <w:pPr>
                              <w:pStyle w:val="Heading2"/>
                              <w:rPr>
                                <w:rFonts w:asciiTheme="minorHAnsi" w:hAnsiTheme="minorHAnsi" w:cstheme="minorHAnsi"/>
                                <w:b/>
                                <w:sz w:val="22"/>
                                <w:szCs w:val="22"/>
                              </w:rPr>
                            </w:pPr>
                            <w:r>
                              <w:rPr>
                                <w:sz w:val="40"/>
                              </w:rPr>
                              <w:t xml:space="preserve">Delivery of meals to satilites and ward levels </w:t>
                            </w:r>
                          </w:p>
                          <w:p w14:paraId="1E08075D" w14:textId="677EC48E" w:rsidR="0032125F" w:rsidRPr="003E4FD2" w:rsidRDefault="0032125F" w:rsidP="0032125F">
                            <w:r>
                              <w:t xml:space="preserve">Chilled </w:t>
                            </w:r>
                            <w:r w:rsidR="00EF2743">
                              <w:t>Transport</w:t>
                            </w:r>
                            <w:r>
                              <w:t>:</w:t>
                            </w:r>
                            <w:r w:rsidRPr="003E4FD2">
                              <w:t xml:space="preserve">  </w:t>
                            </w:r>
                          </w:p>
                          <w:p w14:paraId="0A313882" w14:textId="2337850D" w:rsidR="00EF2743" w:rsidRPr="003E4FD2" w:rsidRDefault="00EF2743" w:rsidP="00EF2743">
                            <w:pPr>
                              <w:pStyle w:val="ListParagraph"/>
                              <w:numPr>
                                <w:ilvl w:val="0"/>
                                <w:numId w:val="13"/>
                              </w:numPr>
                            </w:pPr>
                            <w:r>
                              <w:t>Steamplicity and Esteem plated to</w:t>
                            </w:r>
                            <w:r w:rsidR="002F7746">
                              <w:t xml:space="preserve"> be</w:t>
                            </w:r>
                            <w:r>
                              <w:t xml:space="preserve"> removed from chilled storage as close to cook time as possible.</w:t>
                            </w:r>
                          </w:p>
                          <w:p w14:paraId="7E35B2FE" w14:textId="4D36CADF" w:rsidR="00EF2743" w:rsidRDefault="00EF2743" w:rsidP="006004F0">
                            <w:pPr>
                              <w:pStyle w:val="ListParagraph"/>
                            </w:pPr>
                            <w:r>
                              <w:t>Multi portion to be removed from chilled storage within 15 minutes of start of cooking.</w:t>
                            </w:r>
                          </w:p>
                          <w:p w14:paraId="1E08075E" w14:textId="7D938494" w:rsidR="0032125F" w:rsidRPr="003E4FD2" w:rsidRDefault="0032125F" w:rsidP="0032125F">
                            <w:pPr>
                              <w:pStyle w:val="ListParagraph"/>
                              <w:numPr>
                                <w:ilvl w:val="0"/>
                                <w:numId w:val="13"/>
                              </w:numPr>
                            </w:pPr>
                            <w:r>
                              <w:t xml:space="preserve">Pre </w:t>
                            </w:r>
                            <w:r w:rsidR="003B2A2D">
                              <w:t>chilled containers</w:t>
                            </w:r>
                            <w:r w:rsidR="00EF2743">
                              <w:t xml:space="preserve"> must be used</w:t>
                            </w:r>
                            <w:r w:rsidR="003B2A2D">
                              <w:t xml:space="preserve"> to ensure S</w:t>
                            </w:r>
                            <w:r>
                              <w:t>teamplicity and Esteem meals</w:t>
                            </w:r>
                            <w:r w:rsidR="00EF2743">
                              <w:t xml:space="preserve"> are</w:t>
                            </w:r>
                            <w:r>
                              <w:t xml:space="preserve"> transported below 5</w:t>
                            </w:r>
                            <w:r>
                              <w:rPr>
                                <w:rFonts w:cstheme="minorHAnsi"/>
                              </w:rPr>
                              <w:t>°</w:t>
                            </w:r>
                            <w:r w:rsidR="00EF2743">
                              <w:t>C.</w:t>
                            </w:r>
                          </w:p>
                          <w:p w14:paraId="1E08075F" w14:textId="29B21E17" w:rsidR="0032125F" w:rsidRDefault="0032125F" w:rsidP="0032125F">
                            <w:pPr>
                              <w:pStyle w:val="ListParagraph"/>
                              <w:numPr>
                                <w:ilvl w:val="0"/>
                                <w:numId w:val="13"/>
                              </w:numPr>
                            </w:pPr>
                            <w:r w:rsidRPr="003E4FD2">
                              <w:t xml:space="preserve">Record the </w:t>
                            </w:r>
                            <w:r w:rsidR="00A00558">
                              <w:t xml:space="preserve">despatch and arrival </w:t>
                            </w:r>
                            <w:r>
                              <w:t xml:space="preserve">temperatures on the Steamplicity </w:t>
                            </w:r>
                            <w:r w:rsidR="00EF2743">
                              <w:t xml:space="preserve">Pick and Pack </w:t>
                            </w:r>
                            <w:r>
                              <w:t xml:space="preserve">Despatch </w:t>
                            </w:r>
                            <w:r w:rsidR="00A00558">
                              <w:t>R</w:t>
                            </w:r>
                            <w:r>
                              <w:t>ecord</w:t>
                            </w:r>
                            <w:r w:rsidR="00EF2743">
                              <w:t xml:space="preserve"> </w:t>
                            </w:r>
                            <w:r w:rsidR="00A00558">
                              <w:t>S</w:t>
                            </w:r>
                            <w:r w:rsidR="00EF2743">
                              <w:t>heet.</w:t>
                            </w:r>
                          </w:p>
                          <w:p w14:paraId="1E080760" w14:textId="07232E19" w:rsidR="0032125F" w:rsidRDefault="0032125F" w:rsidP="0032125F">
                            <w:pPr>
                              <w:pStyle w:val="ListParagraph"/>
                              <w:numPr>
                                <w:ilvl w:val="0"/>
                                <w:numId w:val="13"/>
                              </w:numPr>
                            </w:pPr>
                            <w:r>
                              <w:t>Any late meals /</w:t>
                            </w:r>
                            <w:r w:rsidR="00EF2743">
                              <w:t xml:space="preserve"> </w:t>
                            </w:r>
                            <w:r>
                              <w:t>individual meals must be transported in pre chilled insulated bag</w:t>
                            </w:r>
                            <w:r w:rsidR="00EF2743">
                              <w:t>s.</w:t>
                            </w:r>
                          </w:p>
                          <w:p w14:paraId="12169106" w14:textId="0E75170F" w:rsidR="00A00558" w:rsidRDefault="0032125F" w:rsidP="00A00558">
                            <w:pPr>
                              <w:pStyle w:val="ListParagraph"/>
                              <w:numPr>
                                <w:ilvl w:val="0"/>
                                <w:numId w:val="13"/>
                              </w:numPr>
                            </w:pPr>
                            <w:r>
                              <w:t xml:space="preserve">Any meals left </w:t>
                            </w:r>
                            <w:r w:rsidR="003B2A2D">
                              <w:t xml:space="preserve">at </w:t>
                            </w:r>
                            <w:r>
                              <w:t>distribution point must not be returned to main storage area</w:t>
                            </w:r>
                            <w:r w:rsidR="00EF2743">
                              <w:t xml:space="preserve"> unless it can be demonstrated that they were maintained a 5</w:t>
                            </w:r>
                            <w:r w:rsidR="00EF2743">
                              <w:rPr>
                                <w:rFonts w:cstheme="minorHAnsi"/>
                              </w:rPr>
                              <w:t>°</w:t>
                            </w:r>
                            <w:r w:rsidR="00EF2743">
                              <w:t>C or below.</w:t>
                            </w:r>
                          </w:p>
                          <w:p w14:paraId="52BE6A0B" w14:textId="1AD8BDFA" w:rsidR="00A00558" w:rsidRDefault="00A00558" w:rsidP="0032125F">
                            <w:pPr>
                              <w:pStyle w:val="ListParagraph"/>
                            </w:pPr>
                            <w:r w:rsidRPr="0032125F">
                              <w:rPr>
                                <w:lang w:eastAsia="en-GB"/>
                              </w:rPr>
                              <w:drawing>
                                <wp:inline distT="0" distB="0" distL="0" distR="0" wp14:anchorId="52EB02E9" wp14:editId="389F9DDC">
                                  <wp:extent cx="4806340" cy="1962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41541"/>
                                          <a:stretch/>
                                        </pic:blipFill>
                                        <pic:spPr bwMode="auto">
                                          <a:xfrm>
                                            <a:off x="0" y="0"/>
                                            <a:ext cx="4880866" cy="1992575"/>
                                          </a:xfrm>
                                          <a:prstGeom prst="rect">
                                            <a:avLst/>
                                          </a:prstGeom>
                                          <a:noFill/>
                                          <a:ln>
                                            <a:noFill/>
                                          </a:ln>
                                          <a:extLst>
                                            <a:ext uri="{53640926-AAD7-44D8-BBD7-CCE9431645EC}">
                                              <a14:shadowObscured xmlns:a14="http://schemas.microsoft.com/office/drawing/2010/main"/>
                                            </a:ext>
                                          </a:extLst>
                                        </pic:spPr>
                                      </pic:pic>
                                    </a:graphicData>
                                  </a:graphic>
                                </wp:inline>
                              </w:drawing>
                            </w:r>
                          </w:p>
                          <w:p w14:paraId="1E080763" w14:textId="77777777" w:rsidR="0032125F" w:rsidRDefault="0032125F" w:rsidP="0032125F">
                            <w:r>
                              <w:t>Hot service:</w:t>
                            </w:r>
                          </w:p>
                          <w:p w14:paraId="15B10216" w14:textId="14A65F5B" w:rsidR="00EF2743" w:rsidRDefault="00EF2743" w:rsidP="0032125F">
                            <w:pPr>
                              <w:pStyle w:val="ListParagraph"/>
                              <w:numPr>
                                <w:ilvl w:val="0"/>
                                <w:numId w:val="15"/>
                              </w:numPr>
                            </w:pPr>
                            <w:r>
                              <w:t>T</w:t>
                            </w:r>
                            <w:r w:rsidR="0032125F" w:rsidRPr="0032125F">
                              <w:t xml:space="preserve">emperature </w:t>
                            </w:r>
                            <w:r>
                              <w:t xml:space="preserve">control must be ensured at the time of cook. </w:t>
                            </w:r>
                          </w:p>
                          <w:p w14:paraId="30173B62" w14:textId="48683466" w:rsidR="00A00558" w:rsidRPr="00A00558" w:rsidRDefault="00EF2743" w:rsidP="006004F0">
                            <w:pPr>
                              <w:pStyle w:val="ListParagraph"/>
                              <w:numPr>
                                <w:ilvl w:val="0"/>
                                <w:numId w:val="15"/>
                              </w:numPr>
                            </w:pPr>
                            <w:r>
                              <w:t xml:space="preserve">Food to be served immediately, and should reach the customer with a core temperature of </w:t>
                            </w:r>
                            <w:r w:rsidR="0032125F" w:rsidRPr="0032125F">
                              <w:t>75</w:t>
                            </w:r>
                            <w:r w:rsidR="0032125F" w:rsidRPr="0032125F">
                              <w:rPr>
                                <w:rFonts w:cstheme="minorHAnsi"/>
                              </w:rPr>
                              <w:t>°</w:t>
                            </w:r>
                            <w:r>
                              <w:t>C.</w:t>
                            </w:r>
                            <w:r w:rsidR="00AD36A7" w:rsidRPr="006004F0">
                              <w:rPr>
                                <w:u w:val="single"/>
                              </w:rPr>
                              <w:t xml:space="preserve"> </w:t>
                            </w:r>
                          </w:p>
                          <w:p w14:paraId="1E080767" w14:textId="6CAE6679" w:rsidR="0032125F" w:rsidRPr="0032125F" w:rsidRDefault="00A00558" w:rsidP="00AD36A7">
                            <w:pPr>
                              <w:rPr>
                                <w:b/>
                              </w:rPr>
                            </w:pPr>
                            <w:r w:rsidRPr="00A00558">
                              <w:rPr>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A4" id="Text Box 45" o:spid="_x0000_s1047" type="#_x0000_t202" style="position:absolute;left:0;text-align:left;margin-left:34pt;margin-top:10.75pt;width:560.5pt;height:64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" fillcolor="window" stroked="f" strokeweight=".5pt">
                <v:textbox>
                  <w:txbxContent>
                    <w:p w14:paraId="1E08074F" w14:textId="77777777" w:rsidR="00973C97" w:rsidRPr="0036165E" w:rsidRDefault="00973C97" w:rsidP="00973C97">
                      <w:pPr>
                        <w:pStyle w:val="Heading2"/>
                        <w:rPr>
                          <w:sz w:val="40"/>
                        </w:rPr>
                      </w:pPr>
                      <w:r>
                        <w:rPr>
                          <w:sz w:val="40"/>
                        </w:rPr>
                        <w:t>Refrigerator Breakdown Procedure</w:t>
                      </w:r>
                    </w:p>
                    <w:p w14:paraId="1E080750" w14:textId="77777777" w:rsidR="00973C97" w:rsidRDefault="00973C97" w:rsidP="00973C97">
                      <w:pPr>
                        <w:pStyle w:val="Heading2"/>
                        <w:rPr>
                          <w:rFonts w:asciiTheme="minorHAnsi" w:hAnsiTheme="minorHAnsi" w:cstheme="minorHAnsi"/>
                          <w:b/>
                          <w:sz w:val="22"/>
                          <w:szCs w:val="22"/>
                        </w:rPr>
                      </w:pPr>
                    </w:p>
                    <w:p w14:paraId="1E080751" w14:textId="77777777" w:rsidR="00973C97" w:rsidRPr="0036165E" w:rsidRDefault="00973C97" w:rsidP="00973C97">
                      <w:pPr>
                        <w:pStyle w:val="Heading2"/>
                        <w:rPr>
                          <w:rFonts w:asciiTheme="minorHAnsi" w:hAnsiTheme="minorHAnsi" w:cstheme="minorHAnsi"/>
                          <w:b/>
                          <w:sz w:val="22"/>
                          <w:szCs w:val="22"/>
                        </w:rPr>
                      </w:pPr>
                      <w:r w:rsidRPr="0036165E">
                        <w:rPr>
                          <w:rFonts w:asciiTheme="minorHAnsi" w:hAnsiTheme="minorHAnsi" w:cstheme="minorHAnsi"/>
                          <w:b/>
                          <w:sz w:val="22"/>
                          <w:szCs w:val="22"/>
                        </w:rPr>
                        <w:t xml:space="preserve">Compass Rules. </w:t>
                      </w:r>
                    </w:p>
                    <w:p w14:paraId="1E080752" w14:textId="77777777" w:rsidR="00973C97" w:rsidRPr="003E4FD2" w:rsidRDefault="00973C97" w:rsidP="00623D18">
                      <w:pPr>
                        <w:pStyle w:val="ListParagraph"/>
                        <w:numPr>
                          <w:ilvl w:val="0"/>
                          <w:numId w:val="13"/>
                        </w:numPr>
                      </w:pPr>
                      <w:r w:rsidRPr="003E4FD2">
                        <w:t xml:space="preserve">Contact the client, the maintenance contractor or the refrigeration engineer to arrange repair  </w:t>
                      </w:r>
                    </w:p>
                    <w:p w14:paraId="1E080753" w14:textId="6F170037" w:rsidR="00973C97" w:rsidRPr="003E4FD2" w:rsidRDefault="00973C97" w:rsidP="00623D18">
                      <w:pPr>
                        <w:pStyle w:val="ListParagraph"/>
                        <w:numPr>
                          <w:ilvl w:val="0"/>
                          <w:numId w:val="13"/>
                        </w:numPr>
                      </w:pPr>
                      <w:r w:rsidRPr="003E4FD2">
                        <w:t xml:space="preserve">Record the details on the unit </w:t>
                      </w:r>
                      <w:r w:rsidR="002F7746">
                        <w:t>r</w:t>
                      </w:r>
                      <w:r w:rsidRPr="003E4FD2">
                        <w:t>ecord f</w:t>
                      </w:r>
                      <w:r w:rsidR="00AE0AD2">
                        <w:t>or</w:t>
                      </w:r>
                      <w:r w:rsidRPr="003E4FD2">
                        <w:t xml:space="preserve"> Repair and Maintenance</w:t>
                      </w:r>
                      <w:r w:rsidR="00AE0AD2">
                        <w:t>.</w:t>
                      </w:r>
                      <w:r w:rsidRPr="003E4FD2">
                        <w:t xml:space="preserve">  </w:t>
                      </w:r>
                    </w:p>
                    <w:p w14:paraId="1E080754" w14:textId="557C099C" w:rsidR="00973C97" w:rsidRDefault="00973C97" w:rsidP="00623D18">
                      <w:pPr>
                        <w:pStyle w:val="ListParagraph"/>
                        <w:numPr>
                          <w:ilvl w:val="0"/>
                          <w:numId w:val="13"/>
                        </w:numPr>
                      </w:pPr>
                      <w:r w:rsidRPr="003E4FD2">
                        <w:t>Record the breakdown on the unit Refrigerator</w:t>
                      </w:r>
                      <w:r w:rsidR="002F7746">
                        <w:t xml:space="preserve"> </w:t>
                      </w:r>
                      <w:r w:rsidRPr="003E4FD2">
                        <w:t>/</w:t>
                      </w:r>
                      <w:r w:rsidR="002F7746">
                        <w:t xml:space="preserve"> </w:t>
                      </w:r>
                      <w:r w:rsidRPr="003E4FD2">
                        <w:t>Freezer Temperature Record</w:t>
                      </w:r>
                      <w:r w:rsidR="00AE0AD2">
                        <w:t xml:space="preserve"> sheet.</w:t>
                      </w:r>
                    </w:p>
                    <w:p w14:paraId="1E080755" w14:textId="77777777" w:rsidR="00973C97" w:rsidRDefault="00973C97" w:rsidP="00973C97">
                      <w:pPr>
                        <w:pStyle w:val="ListParagraph"/>
                      </w:pPr>
                    </w:p>
                    <w:p w14:paraId="1E080756" w14:textId="77777777" w:rsidR="00973C97" w:rsidRPr="003E4FD2" w:rsidRDefault="00973C97" w:rsidP="00623D18">
                      <w:pPr>
                        <w:pStyle w:val="ListParagraph"/>
                        <w:numPr>
                          <w:ilvl w:val="0"/>
                          <w:numId w:val="14"/>
                        </w:numPr>
                        <w:rPr>
                          <w:b/>
                        </w:rPr>
                      </w:pPr>
                      <w:r w:rsidRPr="003E4FD2">
                        <w:rPr>
                          <w:b/>
                        </w:rPr>
                        <w:t>Refrigerator Breakdown - Action</w:t>
                      </w:r>
                    </w:p>
                    <w:p w14:paraId="1E080757" w14:textId="77777777" w:rsidR="00973C97" w:rsidRPr="003E4FD2" w:rsidRDefault="00973C97" w:rsidP="00973C97">
                      <w:pPr>
                        <w:ind w:firstLine="720"/>
                      </w:pPr>
                      <w:r w:rsidRPr="003E4FD2">
                        <w:t xml:space="preserve">Discovered within </w:t>
                      </w:r>
                      <w:r>
                        <w:t>4</w:t>
                      </w:r>
                      <w:r w:rsidRPr="003E4FD2">
                        <w:t xml:space="preserve"> hours:</w:t>
                      </w:r>
                    </w:p>
                    <w:p w14:paraId="1E080758" w14:textId="6070374A" w:rsidR="00973C97" w:rsidRPr="003E4FD2" w:rsidRDefault="00973C97" w:rsidP="00623D18">
                      <w:pPr>
                        <w:pStyle w:val="ListParagraph"/>
                        <w:numPr>
                          <w:ilvl w:val="0"/>
                          <w:numId w:val="15"/>
                        </w:numPr>
                      </w:pPr>
                      <w:r w:rsidRPr="003E4FD2">
                        <w:t>Check the temperature of a representative sample of food items using a probe thermometer. Check food from all areas of the refrigerator</w:t>
                      </w:r>
                      <w:r w:rsidR="00AE0AD2">
                        <w:t xml:space="preserve"> (</w:t>
                      </w:r>
                      <w:r w:rsidRPr="003E4FD2">
                        <w:t>top, middle and bottom shelves</w:t>
                      </w:r>
                      <w:r w:rsidR="00AE0AD2">
                        <w:t>)</w:t>
                      </w:r>
                      <w:r w:rsidRPr="003E4FD2">
                        <w:t>. If the food temperature is:</w:t>
                      </w:r>
                    </w:p>
                    <w:p w14:paraId="1E080759" w14:textId="77777777" w:rsidR="00973C97" w:rsidRPr="003E4FD2" w:rsidRDefault="00973C97" w:rsidP="00623D18">
                      <w:pPr>
                        <w:pStyle w:val="ListParagraph"/>
                        <w:numPr>
                          <w:ilvl w:val="0"/>
                          <w:numId w:val="15"/>
                        </w:numPr>
                      </w:pPr>
                      <w:r w:rsidRPr="003E4FD2">
                        <w:rPr>
                          <w:u w:val="single"/>
                        </w:rPr>
                        <w:t>+8°C or cooler</w:t>
                      </w:r>
                      <w:r w:rsidRPr="003E4FD2">
                        <w:t xml:space="preserve">: transfer the food to an alternative refrigerator.  </w:t>
                      </w:r>
                    </w:p>
                    <w:p w14:paraId="1E08075B" w14:textId="3517A76D" w:rsidR="00973C97" w:rsidRPr="006004F0" w:rsidRDefault="00973C97" w:rsidP="00AE0AD2">
                      <w:pPr>
                        <w:pStyle w:val="ListParagraph"/>
                        <w:numPr>
                          <w:ilvl w:val="0"/>
                          <w:numId w:val="15"/>
                        </w:numPr>
                        <w:rPr>
                          <w:b/>
                        </w:rPr>
                      </w:pPr>
                      <w:r w:rsidRPr="00AE0AD2">
                        <w:rPr>
                          <w:u w:val="single"/>
                        </w:rPr>
                        <w:t>More than +8°C</w:t>
                      </w:r>
                      <w:r w:rsidR="00AE0AD2">
                        <w:rPr>
                          <w:u w:val="single"/>
                        </w:rPr>
                        <w:t xml:space="preserve"> but less than 10</w:t>
                      </w:r>
                      <w:r w:rsidR="00AE0AD2">
                        <w:rPr>
                          <w:rFonts w:cstheme="minorHAnsi"/>
                          <w:u w:val="single"/>
                        </w:rPr>
                        <w:t>°</w:t>
                      </w:r>
                      <w:r w:rsidR="00AE0AD2">
                        <w:rPr>
                          <w:u w:val="single"/>
                        </w:rPr>
                        <w:t>C</w:t>
                      </w:r>
                      <w:r w:rsidRPr="003E4FD2">
                        <w:t>:</w:t>
                      </w:r>
                      <w:r w:rsidR="00AE0AD2">
                        <w:t xml:space="preserve"> </w:t>
                      </w:r>
                      <w:r w:rsidR="0032125F">
                        <w:t>If between 8</w:t>
                      </w:r>
                      <w:r w:rsidR="0032125F" w:rsidRPr="00AE0AD2">
                        <w:rPr>
                          <w:rFonts w:cstheme="minorHAnsi"/>
                        </w:rPr>
                        <w:t>°</w:t>
                      </w:r>
                      <w:r w:rsidR="00AE0AD2">
                        <w:t>C</w:t>
                      </w:r>
                      <w:r w:rsidR="0032125F">
                        <w:t xml:space="preserve"> -10</w:t>
                      </w:r>
                      <w:r w:rsidR="0032125F" w:rsidRPr="00AE0AD2">
                        <w:rPr>
                          <w:rFonts w:cstheme="minorHAnsi"/>
                        </w:rPr>
                        <w:t>°</w:t>
                      </w:r>
                      <w:r w:rsidR="00AE0AD2">
                        <w:t>C</w:t>
                      </w:r>
                      <w:r w:rsidR="0032125F">
                        <w:t xml:space="preserve"> </w:t>
                      </w:r>
                      <w:r w:rsidR="00AE0AD2">
                        <w:t>stock</w:t>
                      </w:r>
                      <w:r w:rsidR="0032125F">
                        <w:t xml:space="preserve"> can be </w:t>
                      </w:r>
                      <w:r w:rsidR="00AE0AD2">
                        <w:t xml:space="preserve">kept </w:t>
                      </w:r>
                      <w:r w:rsidR="0032125F">
                        <w:t>if</w:t>
                      </w:r>
                      <w:r w:rsidR="00AE0AD2">
                        <w:t xml:space="preserve"> able to</w:t>
                      </w:r>
                      <w:r w:rsidR="0032125F">
                        <w:t xml:space="preserve"> use within </w:t>
                      </w:r>
                      <w:r w:rsidR="0032125F" w:rsidRPr="00AE0AD2">
                        <w:rPr>
                          <w:b/>
                        </w:rPr>
                        <w:t>12 hours</w:t>
                      </w:r>
                      <w:r w:rsidR="00AE0AD2">
                        <w:rPr>
                          <w:b/>
                        </w:rPr>
                        <w:t>.</w:t>
                      </w:r>
                      <w:r w:rsidR="0032125F" w:rsidRPr="00AE0AD2">
                        <w:rPr>
                          <w:b/>
                        </w:rPr>
                        <w:t xml:space="preserve"> </w:t>
                      </w:r>
                      <w:r w:rsidR="00AE0AD2">
                        <w:t>I</w:t>
                      </w:r>
                      <w:r w:rsidR="0032125F">
                        <w:t>f not</w:t>
                      </w:r>
                      <w:r w:rsidR="00AE0AD2">
                        <w:t>,</w:t>
                      </w:r>
                      <w:r w:rsidR="0032125F">
                        <w:t xml:space="preserve"> </w:t>
                      </w:r>
                      <w:r w:rsidR="00AE0AD2">
                        <w:t>stock</w:t>
                      </w:r>
                      <w:r w:rsidR="0032125F">
                        <w:t xml:space="preserve"> </w:t>
                      </w:r>
                      <w:r w:rsidR="0032125F" w:rsidRPr="00AE0AD2">
                        <w:rPr>
                          <w:b/>
                        </w:rPr>
                        <w:t>MUST</w:t>
                      </w:r>
                      <w:r w:rsidR="0032125F">
                        <w:t xml:space="preserve"> be </w:t>
                      </w:r>
                      <w:r w:rsidR="00AE0AD2">
                        <w:t>disposed of.</w:t>
                      </w:r>
                    </w:p>
                    <w:p w14:paraId="5E51C5E8" w14:textId="0919E75B" w:rsidR="00AE0AD2" w:rsidRPr="00AE0AD2" w:rsidRDefault="00AE0AD2" w:rsidP="00AE0AD2">
                      <w:pPr>
                        <w:pStyle w:val="ListParagraph"/>
                        <w:numPr>
                          <w:ilvl w:val="0"/>
                          <w:numId w:val="15"/>
                        </w:numPr>
                        <w:rPr>
                          <w:b/>
                        </w:rPr>
                      </w:pPr>
                      <w:r>
                        <w:rPr>
                          <w:u w:val="single"/>
                        </w:rPr>
                        <w:t>More than 10</w:t>
                      </w:r>
                      <w:r>
                        <w:rPr>
                          <w:rFonts w:cstheme="minorHAnsi"/>
                          <w:u w:val="single"/>
                        </w:rPr>
                        <w:t>°</w:t>
                      </w:r>
                      <w:r>
                        <w:rPr>
                          <w:u w:val="single"/>
                        </w:rPr>
                        <w:t>C: Dispose of food and do not use.</w:t>
                      </w:r>
                    </w:p>
                    <w:p w14:paraId="1E08075C" w14:textId="77777777" w:rsidR="0032125F" w:rsidRDefault="0032125F" w:rsidP="0032125F">
                      <w:pPr>
                        <w:pStyle w:val="Heading2"/>
                        <w:rPr>
                          <w:rFonts w:asciiTheme="minorHAnsi" w:hAnsiTheme="minorHAnsi" w:cstheme="minorHAnsi"/>
                          <w:b/>
                          <w:sz w:val="22"/>
                          <w:szCs w:val="22"/>
                        </w:rPr>
                      </w:pPr>
                      <w:r>
                        <w:rPr>
                          <w:sz w:val="40"/>
                        </w:rPr>
                        <w:t xml:space="preserve">Delivery of meals to satilites and ward levels </w:t>
                      </w:r>
                    </w:p>
                    <w:p w14:paraId="1E08075D" w14:textId="677EC48E" w:rsidR="0032125F" w:rsidRPr="003E4FD2" w:rsidRDefault="0032125F" w:rsidP="0032125F">
                      <w:r>
                        <w:t xml:space="preserve">Chilled </w:t>
                      </w:r>
                      <w:r w:rsidR="00EF2743">
                        <w:t>Transport</w:t>
                      </w:r>
                      <w:r>
                        <w:t>:</w:t>
                      </w:r>
                      <w:r w:rsidRPr="003E4FD2">
                        <w:t xml:space="preserve">  </w:t>
                      </w:r>
                    </w:p>
                    <w:p w14:paraId="0A313882" w14:textId="2337850D" w:rsidR="00EF2743" w:rsidRPr="003E4FD2" w:rsidRDefault="00EF2743" w:rsidP="00EF2743">
                      <w:pPr>
                        <w:pStyle w:val="ListParagraph"/>
                        <w:numPr>
                          <w:ilvl w:val="0"/>
                          <w:numId w:val="13"/>
                        </w:numPr>
                      </w:pPr>
                      <w:r>
                        <w:t>Steamplicity and Esteem plated to</w:t>
                      </w:r>
                      <w:r w:rsidR="002F7746">
                        <w:t xml:space="preserve"> be</w:t>
                      </w:r>
                      <w:r>
                        <w:t xml:space="preserve"> removed from chilled storage as close to cook time as possible.</w:t>
                      </w:r>
                    </w:p>
                    <w:p w14:paraId="7E35B2FE" w14:textId="4D36CADF" w:rsidR="00EF2743" w:rsidRDefault="00EF2743" w:rsidP="006004F0">
                      <w:pPr>
                        <w:pStyle w:val="ListParagraph"/>
                      </w:pPr>
                      <w:r>
                        <w:t>Multi portion to be removed from chilled storage within 15 minutes of start of cooking.</w:t>
                      </w:r>
                    </w:p>
                    <w:p w14:paraId="1E08075E" w14:textId="7D938494" w:rsidR="0032125F" w:rsidRPr="003E4FD2" w:rsidRDefault="0032125F" w:rsidP="0032125F">
                      <w:pPr>
                        <w:pStyle w:val="ListParagraph"/>
                        <w:numPr>
                          <w:ilvl w:val="0"/>
                          <w:numId w:val="13"/>
                        </w:numPr>
                      </w:pPr>
                      <w:r>
                        <w:t xml:space="preserve">Pre </w:t>
                      </w:r>
                      <w:r w:rsidR="003B2A2D">
                        <w:t>chilled containers</w:t>
                      </w:r>
                      <w:r w:rsidR="00EF2743">
                        <w:t xml:space="preserve"> must be used</w:t>
                      </w:r>
                      <w:r w:rsidR="003B2A2D">
                        <w:t xml:space="preserve"> to ensure S</w:t>
                      </w:r>
                      <w:r>
                        <w:t>teamplicity and Esteem meals</w:t>
                      </w:r>
                      <w:r w:rsidR="00EF2743">
                        <w:t xml:space="preserve"> are</w:t>
                      </w:r>
                      <w:r>
                        <w:t xml:space="preserve"> transported below 5</w:t>
                      </w:r>
                      <w:r>
                        <w:rPr>
                          <w:rFonts w:cstheme="minorHAnsi"/>
                        </w:rPr>
                        <w:t>°</w:t>
                      </w:r>
                      <w:r w:rsidR="00EF2743">
                        <w:t>C.</w:t>
                      </w:r>
                    </w:p>
                    <w:p w14:paraId="1E08075F" w14:textId="29B21E17" w:rsidR="0032125F" w:rsidRDefault="0032125F" w:rsidP="0032125F">
                      <w:pPr>
                        <w:pStyle w:val="ListParagraph"/>
                        <w:numPr>
                          <w:ilvl w:val="0"/>
                          <w:numId w:val="13"/>
                        </w:numPr>
                      </w:pPr>
                      <w:r w:rsidRPr="003E4FD2">
                        <w:t xml:space="preserve">Record the </w:t>
                      </w:r>
                      <w:r w:rsidR="00A00558">
                        <w:t xml:space="preserve">despatch and arrival </w:t>
                      </w:r>
                      <w:r>
                        <w:t xml:space="preserve">temperatures on the Steamplicity </w:t>
                      </w:r>
                      <w:r w:rsidR="00EF2743">
                        <w:t xml:space="preserve">Pick and Pack </w:t>
                      </w:r>
                      <w:r>
                        <w:t xml:space="preserve">Despatch </w:t>
                      </w:r>
                      <w:r w:rsidR="00A00558">
                        <w:t>R</w:t>
                      </w:r>
                      <w:r>
                        <w:t>ecord</w:t>
                      </w:r>
                      <w:r w:rsidR="00EF2743">
                        <w:t xml:space="preserve"> </w:t>
                      </w:r>
                      <w:r w:rsidR="00A00558">
                        <w:t>S</w:t>
                      </w:r>
                      <w:r w:rsidR="00EF2743">
                        <w:t>heet.</w:t>
                      </w:r>
                    </w:p>
                    <w:p w14:paraId="1E080760" w14:textId="07232E19" w:rsidR="0032125F" w:rsidRDefault="0032125F" w:rsidP="0032125F">
                      <w:pPr>
                        <w:pStyle w:val="ListParagraph"/>
                        <w:numPr>
                          <w:ilvl w:val="0"/>
                          <w:numId w:val="13"/>
                        </w:numPr>
                      </w:pPr>
                      <w:r>
                        <w:t>Any late meals /</w:t>
                      </w:r>
                      <w:r w:rsidR="00EF2743">
                        <w:t xml:space="preserve"> </w:t>
                      </w:r>
                      <w:r>
                        <w:t>individual meals must be transported in pre chilled insulated bag</w:t>
                      </w:r>
                      <w:r w:rsidR="00EF2743">
                        <w:t>s.</w:t>
                      </w:r>
                    </w:p>
                    <w:p w14:paraId="12169106" w14:textId="0E75170F" w:rsidR="00A00558" w:rsidRDefault="0032125F" w:rsidP="00A00558">
                      <w:pPr>
                        <w:pStyle w:val="ListParagraph"/>
                        <w:numPr>
                          <w:ilvl w:val="0"/>
                          <w:numId w:val="13"/>
                        </w:numPr>
                      </w:pPr>
                      <w:r>
                        <w:t xml:space="preserve">Any meals left </w:t>
                      </w:r>
                      <w:r w:rsidR="003B2A2D">
                        <w:t xml:space="preserve">at </w:t>
                      </w:r>
                      <w:r>
                        <w:t>distribution point must not be returned to main storage area</w:t>
                      </w:r>
                      <w:r w:rsidR="00EF2743">
                        <w:t xml:space="preserve"> unless it can be demonstrated that they were maintained a 5</w:t>
                      </w:r>
                      <w:r w:rsidR="00EF2743">
                        <w:rPr>
                          <w:rFonts w:cstheme="minorHAnsi"/>
                        </w:rPr>
                        <w:t>°</w:t>
                      </w:r>
                      <w:r w:rsidR="00EF2743">
                        <w:t>C or below.</w:t>
                      </w:r>
                    </w:p>
                    <w:p w14:paraId="52BE6A0B" w14:textId="1AD8BDFA" w:rsidR="00A00558" w:rsidRDefault="00A00558" w:rsidP="0032125F">
                      <w:pPr>
                        <w:pStyle w:val="ListParagraph"/>
                      </w:pPr>
                      <w:r w:rsidRPr="0032125F">
                        <w:rPr>
                          <w:lang w:eastAsia="en-GB"/>
                        </w:rPr>
                        <w:drawing>
                          <wp:inline distT="0" distB="0" distL="0" distR="0" wp14:anchorId="52EB02E9" wp14:editId="389F9DDC">
                            <wp:extent cx="4806340" cy="1962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41541"/>
                                    <a:stretch/>
                                  </pic:blipFill>
                                  <pic:spPr bwMode="auto">
                                    <a:xfrm>
                                      <a:off x="0" y="0"/>
                                      <a:ext cx="4880866" cy="1992575"/>
                                    </a:xfrm>
                                    <a:prstGeom prst="rect">
                                      <a:avLst/>
                                    </a:prstGeom>
                                    <a:noFill/>
                                    <a:ln>
                                      <a:noFill/>
                                    </a:ln>
                                    <a:extLst>
                                      <a:ext uri="{53640926-AAD7-44D8-BBD7-CCE9431645EC}">
                                        <a14:shadowObscured xmlns:a14="http://schemas.microsoft.com/office/drawing/2010/main"/>
                                      </a:ext>
                                    </a:extLst>
                                  </pic:spPr>
                                </pic:pic>
                              </a:graphicData>
                            </a:graphic>
                          </wp:inline>
                        </w:drawing>
                      </w:r>
                    </w:p>
                    <w:p w14:paraId="1E080763" w14:textId="77777777" w:rsidR="0032125F" w:rsidRDefault="0032125F" w:rsidP="0032125F">
                      <w:r>
                        <w:t>Hot service:</w:t>
                      </w:r>
                    </w:p>
                    <w:p w14:paraId="15B10216" w14:textId="14A65F5B" w:rsidR="00EF2743" w:rsidRDefault="00EF2743" w:rsidP="0032125F">
                      <w:pPr>
                        <w:pStyle w:val="ListParagraph"/>
                        <w:numPr>
                          <w:ilvl w:val="0"/>
                          <w:numId w:val="15"/>
                        </w:numPr>
                      </w:pPr>
                      <w:r>
                        <w:t>T</w:t>
                      </w:r>
                      <w:r w:rsidR="0032125F" w:rsidRPr="0032125F">
                        <w:t xml:space="preserve">emperature </w:t>
                      </w:r>
                      <w:r>
                        <w:t xml:space="preserve">control must be ensured at the time of cook. </w:t>
                      </w:r>
                    </w:p>
                    <w:p w14:paraId="30173B62" w14:textId="48683466" w:rsidR="00A00558" w:rsidRPr="00A00558" w:rsidRDefault="00EF2743" w:rsidP="006004F0">
                      <w:pPr>
                        <w:pStyle w:val="ListParagraph"/>
                        <w:numPr>
                          <w:ilvl w:val="0"/>
                          <w:numId w:val="15"/>
                        </w:numPr>
                      </w:pPr>
                      <w:r>
                        <w:t xml:space="preserve">Food to be served immediately, and should reach the customer with a core temperature of </w:t>
                      </w:r>
                      <w:r w:rsidR="0032125F" w:rsidRPr="0032125F">
                        <w:t>75</w:t>
                      </w:r>
                      <w:r w:rsidR="0032125F" w:rsidRPr="0032125F">
                        <w:rPr>
                          <w:rFonts w:cstheme="minorHAnsi"/>
                        </w:rPr>
                        <w:t>°</w:t>
                      </w:r>
                      <w:r>
                        <w:t>C.</w:t>
                      </w:r>
                      <w:r w:rsidR="00AD36A7" w:rsidRPr="006004F0">
                        <w:rPr>
                          <w:u w:val="single"/>
                        </w:rPr>
                        <w:t xml:space="preserve"> </w:t>
                      </w:r>
                    </w:p>
                    <w:p w14:paraId="1E080767" w14:textId="6CAE6679" w:rsidR="0032125F" w:rsidRPr="0032125F" w:rsidRDefault="00A00558" w:rsidP="00AD36A7">
                      <w:pPr>
                        <w:rPr>
                          <w:b/>
                        </w:rPr>
                      </w:pPr>
                      <w:r w:rsidRPr="00A00558">
                        <w:rPr>
                          <w:lang w:eastAsia="en-GB"/>
                        </w:rPr>
                        <w:t xml:space="preserve"> </w:t>
                      </w:r>
                    </w:p>
                  </w:txbxContent>
                </v:textbox>
                <w10:wrap anchorx="margin"/>
              </v:shape>
            </w:pict>
          </mc:Fallback>
        </mc:AlternateContent>
      </w:r>
      <w:r w:rsidR="00703C65" w:rsidRPr="005B3731">
        <w:rPr>
          <w:sz w:val="40"/>
          <w:lang w:eastAsia="en-GB"/>
        </w:rPr>
        <w:drawing>
          <wp:anchor distT="0" distB="0" distL="114300" distR="114300" simplePos="0" relativeHeight="251771904" behindDoc="0" locked="0" layoutInCell="1" allowOverlap="1" wp14:anchorId="1E0806A2" wp14:editId="50591DE1">
            <wp:simplePos x="0" y="0"/>
            <wp:positionH relativeFrom="column">
              <wp:posOffset>4802505</wp:posOffset>
            </wp:positionH>
            <wp:positionV relativeFrom="paragraph">
              <wp:posOffset>177165</wp:posOffset>
            </wp:positionV>
            <wp:extent cx="328487" cy="349858"/>
            <wp:effectExtent l="0" t="0" r="0" b="0"/>
            <wp:wrapNone/>
            <wp:docPr id="69" name="Picture 69" descr="C:\Users\moorech2\OneDrive - CPGPLC\Documents\HSE\Policy\FSMS\Icons\Black\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orech2\OneDrive - CPGPLC\Documents\HSE\Policy\FSMS\Icons\Black\control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685" t="17590" r="18369" b="15371"/>
                    <a:stretch/>
                  </pic:blipFill>
                  <pic:spPr bwMode="auto">
                    <a:xfrm>
                      <a:off x="0" y="0"/>
                      <a:ext cx="328487" cy="349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645">
        <w:rPr>
          <w:lang w:eastAsia="en-GB"/>
        </w:rPr>
        <mc:AlternateContent>
          <mc:Choice Requires="wps">
            <w:drawing>
              <wp:anchor distT="0" distB="0" distL="114300" distR="114300" simplePos="0" relativeHeight="251724800" behindDoc="0" locked="0" layoutInCell="1" allowOverlap="1" wp14:anchorId="1E0806A6" wp14:editId="00DC1652">
                <wp:simplePos x="0" y="0"/>
                <wp:positionH relativeFrom="column">
                  <wp:posOffset>112395</wp:posOffset>
                </wp:positionH>
                <wp:positionV relativeFrom="paragraph">
                  <wp:posOffset>114300</wp:posOffset>
                </wp:positionV>
                <wp:extent cx="278130" cy="8181340"/>
                <wp:effectExtent l="0" t="0" r="7620" b="0"/>
                <wp:wrapNone/>
                <wp:docPr id="44" name="Rectangle 44"/>
                <wp:cNvGraphicFramePr/>
                <a:graphic xmlns:a="http://schemas.openxmlformats.org/drawingml/2006/main">
                  <a:graphicData uri="http://schemas.microsoft.com/office/word/2010/wordprocessingShape">
                    <wps:wsp>
                      <wps:cNvSpPr/>
                      <wps:spPr>
                        <a:xfrm>
                          <a:off x="0" y="0"/>
                          <a:ext cx="278130" cy="818134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AA2450" id="Rectangle 44" o:spid="_x0000_s1026" style="position:absolute;margin-left:8.85pt;margin-top:9pt;width:21.9pt;height:644.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" fillcolor="#ffc000" stroked="f" strokeweight="1pt"/>
            </w:pict>
          </mc:Fallback>
        </mc:AlternateContent>
      </w:r>
    </w:p>
    <w:p w14:paraId="1E08060D" w14:textId="77777777" w:rsidR="00973C97" w:rsidRDefault="00973C97" w:rsidP="00785ECE">
      <w:pPr>
        <w:ind w:firstLine="720"/>
      </w:pPr>
    </w:p>
    <w:p w14:paraId="1E08060E" w14:textId="77777777" w:rsidR="00973C97" w:rsidRDefault="00973C97" w:rsidP="00785ECE">
      <w:pPr>
        <w:ind w:firstLine="720"/>
      </w:pPr>
    </w:p>
    <w:p w14:paraId="1E08060F" w14:textId="77777777" w:rsidR="00973C97" w:rsidRDefault="00973C97" w:rsidP="00785ECE">
      <w:pPr>
        <w:ind w:firstLine="720"/>
      </w:pPr>
    </w:p>
    <w:p w14:paraId="1E080610" w14:textId="77777777" w:rsidR="00973C97" w:rsidRDefault="00973C97" w:rsidP="00785ECE">
      <w:pPr>
        <w:ind w:firstLine="720"/>
      </w:pPr>
    </w:p>
    <w:p w14:paraId="1E080611" w14:textId="77777777" w:rsidR="00973C97" w:rsidRDefault="00973C97" w:rsidP="00785ECE">
      <w:pPr>
        <w:ind w:firstLine="720"/>
      </w:pPr>
    </w:p>
    <w:p w14:paraId="1E080612" w14:textId="77777777" w:rsidR="00973C97" w:rsidRDefault="00973C97" w:rsidP="00785ECE">
      <w:pPr>
        <w:ind w:firstLine="720"/>
      </w:pPr>
    </w:p>
    <w:p w14:paraId="1E080613" w14:textId="77777777" w:rsidR="00973C97" w:rsidRDefault="00973C97" w:rsidP="00785ECE">
      <w:pPr>
        <w:ind w:firstLine="720"/>
      </w:pPr>
    </w:p>
    <w:p w14:paraId="1E080614" w14:textId="77777777" w:rsidR="00973C97" w:rsidRDefault="00973C97" w:rsidP="00785ECE">
      <w:pPr>
        <w:ind w:firstLine="720"/>
      </w:pPr>
    </w:p>
    <w:p w14:paraId="1E080615" w14:textId="77777777" w:rsidR="00973C97" w:rsidRDefault="00973C97" w:rsidP="00785ECE">
      <w:pPr>
        <w:ind w:firstLine="720"/>
      </w:pPr>
    </w:p>
    <w:p w14:paraId="1E080616" w14:textId="77777777" w:rsidR="00973C97" w:rsidRDefault="00973C97" w:rsidP="00785ECE">
      <w:pPr>
        <w:ind w:firstLine="720"/>
      </w:pPr>
    </w:p>
    <w:p w14:paraId="1E080617" w14:textId="77777777" w:rsidR="00973C97" w:rsidRDefault="00973C97" w:rsidP="00785ECE">
      <w:pPr>
        <w:ind w:firstLine="720"/>
      </w:pPr>
    </w:p>
    <w:p w14:paraId="1E080618" w14:textId="77777777" w:rsidR="00973C97" w:rsidRDefault="00973C97" w:rsidP="00785ECE">
      <w:pPr>
        <w:ind w:firstLine="720"/>
      </w:pPr>
    </w:p>
    <w:p w14:paraId="1E080619" w14:textId="77777777" w:rsidR="00973C97" w:rsidRDefault="00973C97" w:rsidP="00785ECE">
      <w:pPr>
        <w:ind w:firstLine="720"/>
      </w:pPr>
    </w:p>
    <w:p w14:paraId="1E08061A" w14:textId="77777777" w:rsidR="00973C97" w:rsidRDefault="00973C97" w:rsidP="00785ECE">
      <w:pPr>
        <w:ind w:firstLine="720"/>
      </w:pPr>
    </w:p>
    <w:p w14:paraId="1E08061B" w14:textId="77777777" w:rsidR="00973C97" w:rsidRDefault="00973C97" w:rsidP="00785ECE">
      <w:pPr>
        <w:ind w:firstLine="720"/>
      </w:pPr>
    </w:p>
    <w:p w14:paraId="1E08061C" w14:textId="77777777" w:rsidR="00973C97" w:rsidRDefault="00973C97" w:rsidP="00785ECE">
      <w:pPr>
        <w:ind w:firstLine="720"/>
      </w:pPr>
    </w:p>
    <w:p w14:paraId="1E08061D" w14:textId="77777777" w:rsidR="00973C97" w:rsidRDefault="00973C97" w:rsidP="00785ECE">
      <w:pPr>
        <w:ind w:firstLine="720"/>
      </w:pPr>
    </w:p>
    <w:p w14:paraId="1E08061E" w14:textId="77777777" w:rsidR="00973C97" w:rsidRDefault="00973C97" w:rsidP="00785ECE">
      <w:pPr>
        <w:ind w:firstLine="720"/>
      </w:pPr>
    </w:p>
    <w:p w14:paraId="1E08061F" w14:textId="77777777" w:rsidR="00973C97" w:rsidRDefault="00973C97" w:rsidP="00785ECE">
      <w:pPr>
        <w:ind w:firstLine="720"/>
      </w:pPr>
    </w:p>
    <w:p w14:paraId="1E080620" w14:textId="77777777" w:rsidR="00973C97" w:rsidRDefault="00973C97" w:rsidP="00785ECE">
      <w:pPr>
        <w:ind w:firstLine="720"/>
      </w:pPr>
    </w:p>
    <w:p w14:paraId="1E080621" w14:textId="77777777" w:rsidR="00973C97" w:rsidRDefault="00973C97" w:rsidP="00785ECE">
      <w:pPr>
        <w:ind w:firstLine="720"/>
      </w:pPr>
    </w:p>
    <w:p w14:paraId="1E080622" w14:textId="77777777" w:rsidR="00973C97" w:rsidRDefault="00973C97" w:rsidP="00785ECE">
      <w:pPr>
        <w:ind w:firstLine="720"/>
      </w:pPr>
    </w:p>
    <w:p w14:paraId="1E080623" w14:textId="77777777" w:rsidR="00973C97" w:rsidRDefault="00973C97" w:rsidP="00785ECE">
      <w:pPr>
        <w:ind w:firstLine="720"/>
      </w:pPr>
    </w:p>
    <w:p w14:paraId="1E080624" w14:textId="77777777" w:rsidR="00973C97" w:rsidRDefault="00973C97" w:rsidP="00785ECE">
      <w:pPr>
        <w:ind w:firstLine="720"/>
      </w:pPr>
    </w:p>
    <w:p w14:paraId="1E080625" w14:textId="77777777" w:rsidR="00973C97" w:rsidRDefault="00973C97" w:rsidP="00785ECE">
      <w:pPr>
        <w:ind w:firstLine="720"/>
      </w:pPr>
    </w:p>
    <w:p w14:paraId="1E080626" w14:textId="77777777" w:rsidR="00973C97" w:rsidRDefault="00973C97" w:rsidP="00785ECE">
      <w:pPr>
        <w:ind w:firstLine="720"/>
      </w:pPr>
    </w:p>
    <w:p w14:paraId="1E080627" w14:textId="77777777" w:rsidR="00973C97" w:rsidRDefault="00973C97" w:rsidP="00785ECE">
      <w:pPr>
        <w:ind w:firstLine="720"/>
      </w:pPr>
    </w:p>
    <w:p w14:paraId="1E080628" w14:textId="77777777" w:rsidR="00973C97" w:rsidRDefault="00973C97" w:rsidP="00785ECE">
      <w:pPr>
        <w:ind w:firstLine="720"/>
      </w:pPr>
    </w:p>
    <w:p w14:paraId="1E080629" w14:textId="77777777" w:rsidR="00973C97" w:rsidRDefault="00973C97" w:rsidP="00785ECE">
      <w:pPr>
        <w:ind w:firstLine="720"/>
      </w:pPr>
    </w:p>
    <w:p w14:paraId="1E08062A" w14:textId="77777777" w:rsidR="00973C97" w:rsidRDefault="00973C97" w:rsidP="00785ECE">
      <w:pPr>
        <w:ind w:firstLine="720"/>
      </w:pPr>
    </w:p>
    <w:p w14:paraId="1E08062B" w14:textId="69B3196B" w:rsidR="00973C97" w:rsidRDefault="00973C97" w:rsidP="00785ECE">
      <w:pPr>
        <w:ind w:firstLine="720"/>
      </w:pPr>
      <w:r>
        <w:t xml:space="preserve">Page </w:t>
      </w:r>
      <w:r w:rsidR="00662FE5">
        <w:t>6</w:t>
      </w:r>
    </w:p>
    <w:p w14:paraId="1E08062C" w14:textId="77777777" w:rsidR="00B06077" w:rsidRDefault="00B06077" w:rsidP="00785ECE">
      <w:pPr>
        <w:ind w:firstLine="720"/>
      </w:pPr>
    </w:p>
    <w:p w14:paraId="1E08062D" w14:textId="2F57B230" w:rsidR="00B06077" w:rsidRDefault="00C05645" w:rsidP="00785ECE">
      <w:pPr>
        <w:ind w:firstLine="720"/>
      </w:pPr>
      <w:r w:rsidRPr="00033C3B">
        <w:rPr>
          <w:lang w:eastAsia="en-GB"/>
        </w:rPr>
        <w:lastRenderedPageBreak/>
        <mc:AlternateContent>
          <mc:Choice Requires="wps">
            <w:drawing>
              <wp:anchor distT="0" distB="0" distL="114300" distR="114300" simplePos="0" relativeHeight="251820032" behindDoc="0" locked="0" layoutInCell="1" allowOverlap="1" wp14:anchorId="1E0806AA" wp14:editId="39CEC186">
                <wp:simplePos x="0" y="0"/>
                <wp:positionH relativeFrom="column">
                  <wp:posOffset>3803650</wp:posOffset>
                </wp:positionH>
                <wp:positionV relativeFrom="paragraph">
                  <wp:posOffset>12700</wp:posOffset>
                </wp:positionV>
                <wp:extent cx="3746500" cy="1181100"/>
                <wp:effectExtent l="0" t="0" r="25400" b="19050"/>
                <wp:wrapNone/>
                <wp:docPr id="86" name="Text Box 86"/>
                <wp:cNvGraphicFramePr/>
                <a:graphic xmlns:a="http://schemas.openxmlformats.org/drawingml/2006/main">
                  <a:graphicData uri="http://schemas.microsoft.com/office/word/2010/wordprocessingShape">
                    <wps:wsp>
                      <wps:cNvSpPr txBox="1"/>
                      <wps:spPr>
                        <a:xfrm>
                          <a:off x="0" y="0"/>
                          <a:ext cx="3746500" cy="1181100"/>
                        </a:xfrm>
                        <a:prstGeom prst="rect">
                          <a:avLst/>
                        </a:prstGeom>
                        <a:solidFill>
                          <a:sysClr val="window" lastClr="FFFFFF"/>
                        </a:solidFill>
                        <a:ln w="19050" cap="flat" cmpd="sng" algn="ctr">
                          <a:solidFill>
                            <a:srgbClr val="FFC000"/>
                          </a:solidFill>
                          <a:prstDash val="solid"/>
                          <a:miter lim="800000"/>
                        </a:ln>
                        <a:effectLst/>
                      </wps:spPr>
                      <wps:txbx>
                        <w:txbxContent>
                          <w:p w14:paraId="1E080768" w14:textId="77777777" w:rsidR="00033C3B" w:rsidRPr="00701B42" w:rsidRDefault="00033C3B" w:rsidP="00033C3B">
                            <w:pPr>
                              <w:pStyle w:val="NoSpacing"/>
                              <w:jc w:val="center"/>
                              <w:rPr>
                                <w:b/>
                                <w:sz w:val="32"/>
                              </w:rPr>
                            </w:pPr>
                          </w:p>
                          <w:p w14:paraId="1E080769" w14:textId="77777777" w:rsidR="00033C3B" w:rsidRPr="00B572AA" w:rsidRDefault="00033C3B" w:rsidP="00033C3B">
                            <w:pPr>
                              <w:pStyle w:val="NoSpacing"/>
                              <w:jc w:val="center"/>
                              <w:rPr>
                                <w:b/>
                                <w:sz w:val="28"/>
                              </w:rPr>
                            </w:pPr>
                            <w:r>
                              <w:rPr>
                                <w:b/>
                                <w:sz w:val="28"/>
                              </w:rPr>
                              <w:t xml:space="preserve">    </w:t>
                            </w:r>
                            <w:r w:rsidRPr="00B572AA">
                              <w:rPr>
                                <w:b/>
                                <w:sz w:val="28"/>
                              </w:rPr>
                              <w:t>HACCP Chart Reference</w:t>
                            </w:r>
                          </w:p>
                          <w:p w14:paraId="1E08076B" w14:textId="77777777" w:rsidR="00033C3B" w:rsidRDefault="00033C3B" w:rsidP="00033C3B">
                            <w:pPr>
                              <w:pStyle w:val="NoSpacing"/>
                            </w:pPr>
                          </w:p>
                          <w:p w14:paraId="1E08076C" w14:textId="77777777" w:rsidR="00033C3B" w:rsidRPr="000B4502" w:rsidRDefault="0032125F" w:rsidP="00033C3B">
                            <w:pPr>
                              <w:pStyle w:val="NoSpacing"/>
                              <w:jc w:val="center"/>
                              <w:rPr>
                                <w:color w:val="44546A" w:themeColor="text2"/>
                              </w:rPr>
                            </w:pPr>
                            <w:r>
                              <w:t>Cooking</w:t>
                            </w:r>
                            <w:r w:rsidR="00033C3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06AA" id="Text Box 86" o:spid="_x0000_s1048" type="#_x0000_t202" style="position:absolute;left:0;text-align:left;margin-left:299.5pt;margin-top:1pt;width:295pt;height:9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" fillcolor="window" strokecolor="#ffc000" strokeweight="1.5pt">
                <v:textbox>
                  <w:txbxContent>
                    <w:p w14:paraId="1E080768" w14:textId="77777777" w:rsidR="00033C3B" w:rsidRPr="00701B42" w:rsidRDefault="00033C3B" w:rsidP="00033C3B">
                      <w:pPr>
                        <w:pStyle w:val="NoSpacing"/>
                        <w:jc w:val="center"/>
                        <w:rPr>
                          <w:b/>
                          <w:sz w:val="32"/>
                        </w:rPr>
                      </w:pPr>
                    </w:p>
                    <w:p w14:paraId="1E080769" w14:textId="77777777" w:rsidR="00033C3B" w:rsidRPr="00B572AA" w:rsidRDefault="00033C3B" w:rsidP="00033C3B">
                      <w:pPr>
                        <w:pStyle w:val="NoSpacing"/>
                        <w:jc w:val="center"/>
                        <w:rPr>
                          <w:b/>
                          <w:sz w:val="28"/>
                        </w:rPr>
                      </w:pPr>
                      <w:r>
                        <w:rPr>
                          <w:b/>
                          <w:sz w:val="28"/>
                        </w:rPr>
                        <w:t xml:space="preserve">    </w:t>
                      </w:r>
                      <w:r w:rsidRPr="00B572AA">
                        <w:rPr>
                          <w:b/>
                          <w:sz w:val="28"/>
                        </w:rPr>
                        <w:t>HACCP Chart Reference</w:t>
                      </w:r>
                    </w:p>
                    <w:p w14:paraId="1E08076B" w14:textId="77777777" w:rsidR="00033C3B" w:rsidRDefault="00033C3B" w:rsidP="00033C3B">
                      <w:pPr>
                        <w:pStyle w:val="NoSpacing"/>
                      </w:pPr>
                    </w:p>
                    <w:p w14:paraId="1E08076C" w14:textId="77777777" w:rsidR="00033C3B" w:rsidRPr="000B4502" w:rsidRDefault="0032125F" w:rsidP="00033C3B">
                      <w:pPr>
                        <w:pStyle w:val="NoSpacing"/>
                        <w:jc w:val="center"/>
                        <w:rPr>
                          <w:color w:val="44546A" w:themeColor="text2"/>
                        </w:rPr>
                      </w:pPr>
                      <w:r>
                        <w:t>Cooking</w:t>
                      </w:r>
                      <w:r w:rsidR="00033C3B">
                        <w:t xml:space="preserve"> </w:t>
                      </w:r>
                    </w:p>
                  </w:txbxContent>
                </v:textbox>
              </v:shape>
            </w:pict>
          </mc:Fallback>
        </mc:AlternateContent>
      </w:r>
      <w:r w:rsidRPr="00B06077">
        <w:rPr>
          <w:lang w:eastAsia="en-GB"/>
        </w:rPr>
        <mc:AlternateContent>
          <mc:Choice Requires="wps">
            <w:drawing>
              <wp:anchor distT="0" distB="0" distL="114300" distR="114300" simplePos="0" relativeHeight="251815936" behindDoc="0" locked="0" layoutInCell="1" allowOverlap="1" wp14:anchorId="1E0806AC" wp14:editId="29FE629D">
                <wp:simplePos x="0" y="0"/>
                <wp:positionH relativeFrom="column">
                  <wp:posOffset>120650</wp:posOffset>
                </wp:positionH>
                <wp:positionV relativeFrom="paragraph">
                  <wp:posOffset>6350</wp:posOffset>
                </wp:positionV>
                <wp:extent cx="3689350" cy="1200150"/>
                <wp:effectExtent l="0" t="0" r="6350" b="0"/>
                <wp:wrapNone/>
                <wp:docPr id="84" name="Text Box 84"/>
                <wp:cNvGraphicFramePr/>
                <a:graphic xmlns:a="http://schemas.openxmlformats.org/drawingml/2006/main">
                  <a:graphicData uri="http://schemas.microsoft.com/office/word/2010/wordprocessingShape">
                    <wps:wsp>
                      <wps:cNvSpPr txBox="1"/>
                      <wps:spPr>
                        <a:xfrm>
                          <a:off x="0" y="0"/>
                          <a:ext cx="3689350" cy="1200150"/>
                        </a:xfrm>
                        <a:prstGeom prst="rect">
                          <a:avLst/>
                        </a:prstGeom>
                        <a:solidFill>
                          <a:srgbClr val="FFC000"/>
                        </a:solidFill>
                        <a:ln w="6350">
                          <a:noFill/>
                        </a:ln>
                      </wps:spPr>
                      <wps:txbx>
                        <w:txbxContent>
                          <w:p w14:paraId="1E08076D" w14:textId="77777777" w:rsidR="00B06077" w:rsidRPr="004A0802" w:rsidRDefault="0032125F" w:rsidP="00B06077">
                            <w:pPr>
                              <w:pStyle w:val="Title"/>
                            </w:pPr>
                            <w:r>
                              <w:rPr>
                                <w:color w:val="44546A" w:themeColor="text2"/>
                                <w:sz w:val="64"/>
                              </w:rPr>
                              <w:t xml:space="preserve">Cooking &amp; Service </w:t>
                            </w:r>
                          </w:p>
                          <w:p w14:paraId="1E08076E" w14:textId="77777777" w:rsidR="00B06077" w:rsidRPr="00701B42" w:rsidRDefault="00B06077" w:rsidP="00B06077">
                            <w:pPr>
                              <w:pStyle w:val="Subtitle"/>
                              <w:rPr>
                                <w:color w:val="44546A" w:themeColor="text2"/>
                                <w:sz w:val="20"/>
                              </w:rPr>
                            </w:pPr>
                            <w:r>
                              <w:rPr>
                                <w:color w:val="44546A" w:themeColor="text2"/>
                                <w:sz w:val="20"/>
                              </w:rPr>
                              <w:t xml:space="preserve">Good Hygiene Practice Guide </w:t>
                            </w:r>
                            <w:r w:rsidR="0032125F">
                              <w:rPr>
                                <w:color w:val="44546A" w:themeColor="text2"/>
                                <w:sz w:val="20"/>
                              </w:rPr>
                              <w:t>Steam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AC" id="Text Box 84" o:spid="_x0000_s1052" type="#_x0000_t202" style="position:absolute;left:0;text-align:left;margin-left:9.5pt;margin-top:.5pt;width:290.5pt;height:9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" fillcolor="#ffc000" stroked="f" strokeweight=".5pt">
                <v:textbox>
                  <w:txbxContent>
                    <w:p w14:paraId="1E08076D" w14:textId="77777777" w:rsidR="00B06077" w:rsidRPr="004A0802" w:rsidRDefault="0032125F" w:rsidP="00B06077">
                      <w:pPr>
                        <w:pStyle w:val="Title"/>
                      </w:pPr>
                      <w:r>
                        <w:rPr>
                          <w:color w:val="44546A" w:themeColor="text2"/>
                          <w:sz w:val="64"/>
                        </w:rPr>
                        <w:t xml:space="preserve">Cooking &amp; Service </w:t>
                      </w:r>
                    </w:p>
                    <w:p w14:paraId="1E08076E" w14:textId="77777777" w:rsidR="00B06077" w:rsidRPr="00701B42" w:rsidRDefault="00B06077" w:rsidP="00B06077">
                      <w:pPr>
                        <w:pStyle w:val="Subtitle"/>
                        <w:rPr>
                          <w:color w:val="44546A" w:themeColor="text2"/>
                          <w:sz w:val="20"/>
                        </w:rPr>
                      </w:pPr>
                      <w:r>
                        <w:rPr>
                          <w:color w:val="44546A" w:themeColor="text2"/>
                          <w:sz w:val="20"/>
                        </w:rPr>
                        <w:t xml:space="preserve">Good Hygiene Practice Guide </w:t>
                      </w:r>
                      <w:r w:rsidR="0032125F">
                        <w:rPr>
                          <w:color w:val="44546A" w:themeColor="text2"/>
                          <w:sz w:val="20"/>
                        </w:rPr>
                        <w:t>Steam 1</w:t>
                      </w:r>
                    </w:p>
                  </w:txbxContent>
                </v:textbox>
              </v:shape>
            </w:pict>
          </mc:Fallback>
        </mc:AlternateContent>
      </w:r>
    </w:p>
    <w:p w14:paraId="1E08062E" w14:textId="7042E71A" w:rsidR="00B06077" w:rsidRDefault="0064083A" w:rsidP="00785ECE">
      <w:pPr>
        <w:ind w:firstLine="720"/>
      </w:pPr>
      <w:r w:rsidRPr="00DA2ED2">
        <w:rPr>
          <w:lang w:eastAsia="en-GB"/>
        </w:rPr>
        <w:drawing>
          <wp:anchor distT="0" distB="0" distL="114300" distR="114300" simplePos="0" relativeHeight="251822080" behindDoc="0" locked="0" layoutInCell="1" allowOverlap="1" wp14:anchorId="1E0806A8" wp14:editId="2BEDE00E">
            <wp:simplePos x="0" y="0"/>
            <wp:positionH relativeFrom="column">
              <wp:posOffset>4232910</wp:posOffset>
            </wp:positionH>
            <wp:positionV relativeFrom="paragraph">
              <wp:posOffset>4445</wp:posOffset>
            </wp:positionV>
            <wp:extent cx="415290" cy="414068"/>
            <wp:effectExtent l="0" t="0" r="3810" b="5080"/>
            <wp:wrapNone/>
            <wp:docPr id="87" name="Picture 87" descr="C:\Users\moorech2\OneDrive - CPGPLC\Documents\HSE\Policy\FSMS\Icons\White\good-hygiene-prac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ch2\OneDrive - CPGPLC\Documents\HSE\Policy\FSMS\Icons\White\good-hygiene-practic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91" t="14664" r="13877" b="13714"/>
                    <a:stretch/>
                  </pic:blipFill>
                  <pic:spPr bwMode="auto">
                    <a:xfrm>
                      <a:off x="0" y="0"/>
                      <a:ext cx="415290" cy="414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8062F" w14:textId="52435C84" w:rsidR="00B06077" w:rsidRDefault="00B06077" w:rsidP="00785ECE">
      <w:pPr>
        <w:ind w:firstLine="720"/>
      </w:pPr>
    </w:p>
    <w:p w14:paraId="1E080630" w14:textId="5FB62DF6" w:rsidR="00B06077" w:rsidRDefault="00B06077" w:rsidP="00785ECE">
      <w:pPr>
        <w:ind w:firstLine="720"/>
      </w:pPr>
    </w:p>
    <w:p w14:paraId="1E080631" w14:textId="0A7C77C5" w:rsidR="00B06077" w:rsidRDefault="00703C65" w:rsidP="00785ECE">
      <w:pPr>
        <w:ind w:firstLine="720"/>
      </w:pPr>
      <w:r w:rsidRPr="000B4502">
        <w:rPr>
          <w:lang w:eastAsia="en-GB"/>
        </w:rPr>
        <mc:AlternateContent>
          <mc:Choice Requires="wps">
            <w:drawing>
              <wp:anchor distT="0" distB="0" distL="114300" distR="114300" simplePos="0" relativeHeight="251844608" behindDoc="0" locked="0" layoutInCell="1" allowOverlap="1" wp14:anchorId="1E0806AE" wp14:editId="3A002EBF">
                <wp:simplePos x="0" y="0"/>
                <wp:positionH relativeFrom="column">
                  <wp:posOffset>444500</wp:posOffset>
                </wp:positionH>
                <wp:positionV relativeFrom="paragraph">
                  <wp:posOffset>136525</wp:posOffset>
                </wp:positionV>
                <wp:extent cx="7094855" cy="821055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7094855" cy="8210550"/>
                        </a:xfrm>
                        <a:prstGeom prst="rect">
                          <a:avLst/>
                        </a:prstGeom>
                        <a:solidFill>
                          <a:schemeClr val="lt1"/>
                        </a:solidFill>
                        <a:ln w="6350">
                          <a:noFill/>
                        </a:ln>
                      </wps:spPr>
                      <wps:txbx>
                        <w:txbxContent>
                          <w:p w14:paraId="1E08076F" w14:textId="383CAA57" w:rsidR="00463B05" w:rsidRPr="006004F0" w:rsidRDefault="00463B05" w:rsidP="006004F0">
                            <w:pPr>
                              <w:pStyle w:val="NoSpacing"/>
                              <w:rPr>
                                <w:sz w:val="40"/>
                              </w:rPr>
                            </w:pPr>
                            <w:r w:rsidRPr="006004F0">
                              <w:rPr>
                                <w:rFonts w:asciiTheme="majorHAnsi" w:hAnsiTheme="majorHAnsi"/>
                                <w:sz w:val="40"/>
                              </w:rPr>
                              <w:t>Food Safety Hazards</w:t>
                            </w:r>
                            <w:r w:rsidR="00EF2743">
                              <w:rPr>
                                <w:rFonts w:asciiTheme="majorHAnsi" w:hAnsiTheme="majorHAnsi"/>
                                <w:sz w:val="40"/>
                              </w:rPr>
                              <w:t xml:space="preserve"> </w:t>
                            </w:r>
                            <w:r w:rsidR="00EF2743">
                              <w:rPr>
                                <w:noProof/>
                              </w:rPr>
                              <w:drawing>
                                <wp:inline distT="0" distB="0" distL="0" distR="0" wp14:anchorId="0A5F9D0E" wp14:editId="1118E693">
                                  <wp:extent cx="327660" cy="327660"/>
                                  <wp:effectExtent l="0" t="0" r="0" b="0"/>
                                  <wp:docPr id="25" name="Picture 25" descr="C:\Users\moorech2\OneDrive - CPGPLC\Documents\HSE\Policy\FSMS\Icons\Black\hazards.jpg"/>
                                  <wp:cNvGraphicFramePr/>
                                  <a:graphic xmlns:a="http://schemas.openxmlformats.org/drawingml/2006/main">
                                    <a:graphicData uri="http://schemas.openxmlformats.org/drawingml/2006/picture">
                                      <pic:pic xmlns:pic="http://schemas.openxmlformats.org/drawingml/2006/picture">
                                        <pic:nvPicPr>
                                          <pic:cNvPr id="78" name="Picture 78" descr="C:\Users\moorech2\OneDrive - CPGPLC\Documents\HSE\Policy\FSMS\Icons\Black\hazards.jpg"/>
                                          <pic:cNvPicPr/>
                                        </pic:nvPicPr>
                                        <pic:blipFill rotWithShape="1">
                                          <a:blip r:embed="rId14" cstate="print">
                                            <a:extLst>
                                              <a:ext uri="{28A0092B-C50C-407E-A947-70E740481C1C}">
                                                <a14:useLocalDpi xmlns:a14="http://schemas.microsoft.com/office/drawing/2010/main" val="0"/>
                                              </a:ext>
                                            </a:extLst>
                                          </a:blip>
                                          <a:srcRect l="14168" t="15023" r="14822" b="13985"/>
                                          <a:stretch/>
                                        </pic:blipFill>
                                        <pic:spPr bwMode="auto">
                                          <a:xfrm>
                                            <a:off x="0" y="0"/>
                                            <a:ext cx="327660" cy="327660"/>
                                          </a:xfrm>
                                          <a:prstGeom prst="rect">
                                            <a:avLst/>
                                          </a:prstGeom>
                                          <a:noFill/>
                                          <a:ln>
                                            <a:noFill/>
                                          </a:ln>
                                          <a:extLst>
                                            <a:ext uri="{53640926-AAD7-44D8-BBD7-CCE9431645EC}">
                                              <a14:shadowObscured xmlns:a14="http://schemas.microsoft.com/office/drawing/2010/main"/>
                                            </a:ext>
                                          </a:extLst>
                                        </pic:spPr>
                                      </pic:pic>
                                    </a:graphicData>
                                  </a:graphic>
                                </wp:inline>
                              </w:drawing>
                            </w:r>
                          </w:p>
                          <w:p w14:paraId="1E080770" w14:textId="77777777" w:rsidR="00463B05" w:rsidRPr="00CD3C19" w:rsidRDefault="00463B05" w:rsidP="00463B05">
                            <w:r w:rsidRPr="00CD3C19">
                              <w:t xml:space="preserve">Cooking is a critical step to ensure that any bacteria that may be present in food are completely killed and the food is safe to eat. It is essential that cooking is carried out properly. </w:t>
                            </w:r>
                          </w:p>
                          <w:p w14:paraId="1E080771" w14:textId="66D7AC6F" w:rsidR="00463B05" w:rsidRPr="00D326E3" w:rsidRDefault="00463B05" w:rsidP="00463B05">
                            <w:pPr>
                              <w:pStyle w:val="Heading2"/>
                              <w:rPr>
                                <w:sz w:val="40"/>
                              </w:rPr>
                            </w:pPr>
                            <w:r>
                              <w:rPr>
                                <w:sz w:val="40"/>
                              </w:rPr>
                              <w:t>Cooking – Steamplicity/Esteem</w:t>
                            </w:r>
                          </w:p>
                          <w:p w14:paraId="1E080772" w14:textId="77777777" w:rsidR="00463B05" w:rsidRDefault="00463B05" w:rsidP="00463B05">
                            <w:r>
                              <w:t>Ensure the following guidance is applied whenever undertaking cooking activities:</w:t>
                            </w:r>
                          </w:p>
                          <w:p w14:paraId="1E080773" w14:textId="77777777" w:rsidR="00463B05" w:rsidRPr="003E0DDC" w:rsidRDefault="00463B05" w:rsidP="00463B05">
                            <w:pPr>
                              <w:pStyle w:val="ListParagraph"/>
                              <w:numPr>
                                <w:ilvl w:val="0"/>
                                <w:numId w:val="30"/>
                              </w:numPr>
                            </w:pPr>
                            <w:r>
                              <w:t>Always follow manufacturers cooking recommendations where applicable</w:t>
                            </w:r>
                          </w:p>
                          <w:p w14:paraId="1E080774" w14:textId="77777777" w:rsidR="00463B05" w:rsidRDefault="00463B05" w:rsidP="00D868B7">
                            <w:pPr>
                              <w:pStyle w:val="ListParagraph"/>
                              <w:numPr>
                                <w:ilvl w:val="0"/>
                                <w:numId w:val="30"/>
                              </w:numPr>
                            </w:pPr>
                            <w:r>
                              <w:t xml:space="preserve">Check seal is intact to prevent any risk of contamination. </w:t>
                            </w:r>
                          </w:p>
                          <w:p w14:paraId="1E080775" w14:textId="39145358" w:rsidR="00463B05" w:rsidRDefault="00463B05" w:rsidP="00D868B7">
                            <w:pPr>
                              <w:pStyle w:val="ListParagraph"/>
                              <w:numPr>
                                <w:ilvl w:val="0"/>
                                <w:numId w:val="30"/>
                              </w:numPr>
                            </w:pPr>
                            <w:r>
                              <w:t>Always use a calibrated probe thermometer to check the final cooking temperatures</w:t>
                            </w:r>
                            <w:r w:rsidR="00EF2743">
                              <w:t>.</w:t>
                            </w:r>
                          </w:p>
                          <w:p w14:paraId="1E080776" w14:textId="77777777" w:rsidR="00463B05" w:rsidRPr="00EB0106" w:rsidRDefault="00463B05" w:rsidP="00463B05">
                            <w:pPr>
                              <w:pStyle w:val="ListParagraph"/>
                              <w:numPr>
                                <w:ilvl w:val="0"/>
                                <w:numId w:val="30"/>
                              </w:numPr>
                            </w:pPr>
                            <w:r w:rsidRPr="00EB0106">
                              <w:t xml:space="preserve">Sanitise the probe </w:t>
                            </w:r>
                            <w:r>
                              <w:t>before use on every meal.</w:t>
                            </w:r>
                          </w:p>
                          <w:p w14:paraId="1E080777" w14:textId="08E14666" w:rsidR="00463B05" w:rsidRDefault="00463B05" w:rsidP="00463B05">
                            <w:pPr>
                              <w:pStyle w:val="ListParagraph"/>
                              <w:numPr>
                                <w:ilvl w:val="0"/>
                                <w:numId w:val="30"/>
                              </w:numPr>
                            </w:pPr>
                            <w:r>
                              <w:t>Record all cooking temperatures accurately</w:t>
                            </w:r>
                            <w:r w:rsidR="00AD36A7">
                              <w:t xml:space="preserve"> on</w:t>
                            </w:r>
                            <w:r>
                              <w:t xml:space="preserve"> the Steamplicity</w:t>
                            </w:r>
                            <w:r w:rsidR="00EF2743">
                              <w:t xml:space="preserve"> </w:t>
                            </w:r>
                            <w:r>
                              <w:t>/</w:t>
                            </w:r>
                            <w:r w:rsidR="00EF2743">
                              <w:t xml:space="preserve"> </w:t>
                            </w:r>
                            <w:r>
                              <w:t xml:space="preserve">Esteem Temperature Record </w:t>
                            </w:r>
                            <w:r w:rsidR="00EF2743">
                              <w:t>sheet.</w:t>
                            </w:r>
                          </w:p>
                          <w:p w14:paraId="3EE7DE3A" w14:textId="6D82E8B9" w:rsidR="00752B98" w:rsidRDefault="00463B05" w:rsidP="00752B98">
                            <w:pPr>
                              <w:pStyle w:val="ListParagraph"/>
                              <w:numPr>
                                <w:ilvl w:val="0"/>
                                <w:numId w:val="30"/>
                              </w:numPr>
                            </w:pPr>
                            <w:r>
                              <w:t xml:space="preserve">The microwave programmes have been designed to cook the meals to the required </w:t>
                            </w:r>
                            <w:r w:rsidR="00752B98">
                              <w:t>c</w:t>
                            </w:r>
                            <w:r>
                              <w:t>ore temperatures :</w:t>
                            </w:r>
                          </w:p>
                          <w:p w14:paraId="787CA4D1" w14:textId="701C0B94" w:rsidR="00752B98" w:rsidRDefault="00463B05" w:rsidP="00752B98">
                            <w:pPr>
                              <w:pStyle w:val="ListParagraph"/>
                              <w:numPr>
                                <w:ilvl w:val="1"/>
                                <w:numId w:val="30"/>
                              </w:numPr>
                            </w:pPr>
                            <w:r>
                              <w:t xml:space="preserve">Steamplicity </w:t>
                            </w:r>
                            <w:r w:rsidR="00752B98">
                              <w:t>&amp; Esteem P</w:t>
                            </w:r>
                            <w:r>
                              <w:t xml:space="preserve">lated </w:t>
                            </w:r>
                            <w:r w:rsidR="00752B98">
                              <w:t>Meals</w:t>
                            </w:r>
                            <w:r w:rsidR="00752B98">
                              <w:tab/>
                            </w:r>
                            <w:r>
                              <w:tab/>
                              <w:t>82</w:t>
                            </w:r>
                            <w:r w:rsidRPr="00752B98">
                              <w:rPr>
                                <w:rFonts w:cstheme="minorHAnsi"/>
                              </w:rPr>
                              <w:t>°</w:t>
                            </w:r>
                            <w:r w:rsidR="00CB424B">
                              <w:t>C</w:t>
                            </w:r>
                          </w:p>
                          <w:p w14:paraId="57150749" w14:textId="732DE881" w:rsidR="00752B98" w:rsidRDefault="00752B98" w:rsidP="00752B98">
                            <w:pPr>
                              <w:pStyle w:val="ListParagraph"/>
                              <w:numPr>
                                <w:ilvl w:val="1"/>
                                <w:numId w:val="30"/>
                              </w:numPr>
                            </w:pPr>
                            <w:r>
                              <w:t>Steamplicity Multiportion Bulk Trays</w:t>
                            </w:r>
                            <w:r>
                              <w:tab/>
                            </w:r>
                            <w:r>
                              <w:tab/>
                              <w:t>75</w:t>
                            </w:r>
                            <w:r w:rsidRPr="00752B98">
                              <w:rPr>
                                <w:rFonts w:cstheme="minorHAnsi"/>
                              </w:rPr>
                              <w:t>°</w:t>
                            </w:r>
                            <w:r>
                              <w:t>C</w:t>
                            </w:r>
                          </w:p>
                          <w:p w14:paraId="433D8743" w14:textId="77777777" w:rsidR="00752B98" w:rsidRDefault="00752B98" w:rsidP="006004F0">
                            <w:pPr>
                              <w:pStyle w:val="ListParagraph"/>
                              <w:ind w:left="1440"/>
                            </w:pPr>
                          </w:p>
                          <w:p w14:paraId="1E08077F" w14:textId="6F78C39C" w:rsidR="000D39ED" w:rsidRDefault="000D39ED" w:rsidP="000D39ED">
                            <w:pPr>
                              <w:pStyle w:val="ListParagraph"/>
                              <w:numPr>
                                <w:ilvl w:val="0"/>
                                <w:numId w:val="30"/>
                              </w:numPr>
                            </w:pPr>
                            <w:r>
                              <w:t xml:space="preserve">On completion of the cooking process allow the presure to equalise for 30 seconds </w:t>
                            </w:r>
                            <w:r w:rsidR="00752B98">
                              <w:t xml:space="preserve">(1 minute for multiportion trays) </w:t>
                            </w:r>
                            <w:r>
                              <w:t>prior to probing the protein item in the meal.</w:t>
                            </w:r>
                          </w:p>
                          <w:p w14:paraId="1E080780" w14:textId="49226E00" w:rsidR="004273C3" w:rsidRDefault="000D39ED" w:rsidP="000D39ED">
                            <w:pPr>
                              <w:pStyle w:val="ListParagraph"/>
                              <w:numPr>
                                <w:ilvl w:val="0"/>
                                <w:numId w:val="30"/>
                              </w:numPr>
                            </w:pPr>
                            <w:r>
                              <w:t>If required temperature not achieved us</w:t>
                            </w:r>
                            <w:r w:rsidR="003B2A2D">
                              <w:t>e</w:t>
                            </w:r>
                            <w:r w:rsidR="00BB6EC2">
                              <w:t xml:space="preserve"> button</w:t>
                            </w:r>
                            <w:r w:rsidR="003B2A2D">
                              <w:t xml:space="preserve"> ‘</w:t>
                            </w:r>
                            <w:r w:rsidR="003B2A2D" w:rsidRPr="00632BCD">
                              <w:t xml:space="preserve">0’ on </w:t>
                            </w:r>
                            <w:r w:rsidR="00BB6EC2">
                              <w:t xml:space="preserve">the microwave </w:t>
                            </w:r>
                            <w:r w:rsidR="003B2A2D" w:rsidRPr="00632BCD">
                              <w:t>to boost</w:t>
                            </w:r>
                            <w:r w:rsidR="004273C3">
                              <w:t>:</w:t>
                            </w:r>
                          </w:p>
                          <w:p w14:paraId="1E080781" w14:textId="404C3CC7" w:rsidR="004273C3" w:rsidRDefault="003B2A2D" w:rsidP="004273C3">
                            <w:pPr>
                              <w:pStyle w:val="ListParagraph"/>
                              <w:numPr>
                                <w:ilvl w:val="2"/>
                                <w:numId w:val="30"/>
                              </w:numPr>
                            </w:pPr>
                            <w:r w:rsidRPr="00632BCD">
                              <w:t xml:space="preserve">30 seconds for </w:t>
                            </w:r>
                            <w:r w:rsidR="00752B98" w:rsidRPr="00632BCD">
                              <w:t xml:space="preserve">Steamplicity </w:t>
                            </w:r>
                            <w:r w:rsidR="00752B98">
                              <w:t xml:space="preserve">or </w:t>
                            </w:r>
                            <w:r w:rsidRPr="00632BCD">
                              <w:t xml:space="preserve">Esteem </w:t>
                            </w:r>
                            <w:r w:rsidR="00752B98">
                              <w:t>P</w:t>
                            </w:r>
                            <w:r w:rsidRPr="00632BCD">
                              <w:t>lated</w:t>
                            </w:r>
                          </w:p>
                          <w:p w14:paraId="1E080783" w14:textId="573042CC" w:rsidR="000D39ED" w:rsidRPr="00632BCD" w:rsidRDefault="003B2A2D" w:rsidP="00CB424B">
                            <w:pPr>
                              <w:pStyle w:val="ListParagraph"/>
                              <w:numPr>
                                <w:ilvl w:val="2"/>
                                <w:numId w:val="30"/>
                              </w:numPr>
                            </w:pPr>
                            <w:r w:rsidRPr="004273C3">
                              <w:t>1</w:t>
                            </w:r>
                            <w:r w:rsidR="000D39ED" w:rsidRPr="004273C3">
                              <w:t xml:space="preserve"> minute</w:t>
                            </w:r>
                            <w:r w:rsidRPr="004273C3">
                              <w:t xml:space="preserve"> for bulk meals</w:t>
                            </w:r>
                          </w:p>
                          <w:p w14:paraId="167AA856" w14:textId="77777777" w:rsidR="00752B98" w:rsidRPr="006004F0" w:rsidRDefault="00752B98" w:rsidP="006004F0">
                            <w:pPr>
                              <w:pStyle w:val="ListParagraph"/>
                            </w:pPr>
                          </w:p>
                          <w:p w14:paraId="1E080784" w14:textId="2D3452C9" w:rsidR="000D39ED" w:rsidRPr="006004F0" w:rsidRDefault="000D39ED" w:rsidP="006004F0">
                            <w:pPr>
                              <w:ind w:left="360"/>
                              <w:rPr>
                                <w:b/>
                                <w:color w:val="FF0000"/>
                              </w:rPr>
                            </w:pPr>
                            <w:r w:rsidRPr="006004F0">
                              <w:rPr>
                                <w:b/>
                                <w:color w:val="FF0000"/>
                              </w:rPr>
                              <w:t xml:space="preserve">CAUTION </w:t>
                            </w:r>
                            <w:r w:rsidR="00752B98">
                              <w:rPr>
                                <w:b/>
                                <w:color w:val="FF0000"/>
                              </w:rPr>
                              <w:t>WHEN</w:t>
                            </w:r>
                            <w:r w:rsidRPr="006004F0">
                              <w:rPr>
                                <w:b/>
                                <w:color w:val="FF0000"/>
                              </w:rPr>
                              <w:t xml:space="preserve"> REMOV</w:t>
                            </w:r>
                            <w:r w:rsidR="00752B98">
                              <w:rPr>
                                <w:b/>
                                <w:color w:val="FF0000"/>
                              </w:rPr>
                              <w:t>ING</w:t>
                            </w:r>
                            <w:r w:rsidRPr="006004F0">
                              <w:rPr>
                                <w:b/>
                                <w:color w:val="FF0000"/>
                              </w:rPr>
                              <w:t xml:space="preserve"> F</w:t>
                            </w:r>
                            <w:r w:rsidR="00752B98">
                              <w:rPr>
                                <w:b/>
                                <w:color w:val="FF0000"/>
                              </w:rPr>
                              <w:t>ILM</w:t>
                            </w:r>
                            <w:r w:rsidRPr="006004F0">
                              <w:rPr>
                                <w:b/>
                                <w:color w:val="FF0000"/>
                              </w:rPr>
                              <w:t xml:space="preserve"> SEAL – PULL WITH DISH FACING AWAY TO PREVENT SPILL ONTO HAND A</w:t>
                            </w:r>
                            <w:r w:rsidR="00752B98">
                              <w:rPr>
                                <w:b/>
                                <w:color w:val="FF0000"/>
                              </w:rPr>
                              <w:t>ND/OR</w:t>
                            </w:r>
                            <w:r w:rsidRPr="006004F0">
                              <w:rPr>
                                <w:b/>
                                <w:color w:val="FF0000"/>
                              </w:rPr>
                              <w:t xml:space="preserve"> SCALD FROM ESCAPING STEAM.</w:t>
                            </w:r>
                          </w:p>
                          <w:p w14:paraId="1E080786" w14:textId="6EFCE83C" w:rsidR="000D39ED" w:rsidRPr="00632BCD" w:rsidRDefault="003B2A2D" w:rsidP="000D39ED">
                            <w:pPr>
                              <w:pStyle w:val="ListParagraph"/>
                              <w:numPr>
                                <w:ilvl w:val="0"/>
                                <w:numId w:val="30"/>
                              </w:numPr>
                            </w:pPr>
                            <w:r w:rsidRPr="00632BCD">
                              <w:t>If after boost</w:t>
                            </w:r>
                            <w:r w:rsidR="00752B98">
                              <w:t>, product</w:t>
                            </w:r>
                            <w:r w:rsidR="000D39ED" w:rsidRPr="00632BCD">
                              <w:t xml:space="preserve"> does not achieve temperature – discard meal and replace. Report to manager/supervisor to review meal/microwave to prevent a reoccurance.</w:t>
                            </w:r>
                          </w:p>
                          <w:p w14:paraId="1E080787" w14:textId="77777777" w:rsidR="000D39ED" w:rsidRPr="00632BCD" w:rsidRDefault="000D39ED" w:rsidP="000D39ED">
                            <w:pPr>
                              <w:pStyle w:val="ListParagraph"/>
                            </w:pPr>
                          </w:p>
                          <w:p w14:paraId="1E080788" w14:textId="77777777" w:rsidR="000D39ED" w:rsidRPr="00632BCD" w:rsidRDefault="003B2A2D" w:rsidP="000D39ED">
                            <w:pPr>
                              <w:pStyle w:val="ListParagraph"/>
                              <w:numPr>
                                <w:ilvl w:val="0"/>
                                <w:numId w:val="30"/>
                              </w:numPr>
                            </w:pPr>
                            <w:r w:rsidRPr="00632BCD">
                              <w:t>Plated meals r</w:t>
                            </w:r>
                            <w:r w:rsidR="000D39ED" w:rsidRPr="00632BCD">
                              <w:t xml:space="preserve">emove film seal and lifting at edge </w:t>
                            </w:r>
                            <w:r w:rsidRPr="00632BCD">
                              <w:t xml:space="preserve">placce the </w:t>
                            </w:r>
                            <w:r w:rsidR="000D39ED" w:rsidRPr="00632BCD">
                              <w:t>liner plate  onto ceramic plate – with clean tissue wipe edge, cover and serve.</w:t>
                            </w:r>
                            <w:r w:rsidRPr="00632BCD">
                              <w:t xml:space="preserve">  </w:t>
                            </w:r>
                          </w:p>
                          <w:p w14:paraId="1E080789" w14:textId="77777777" w:rsidR="00B03163" w:rsidRDefault="000D39ED" w:rsidP="00B03163">
                            <w:pPr>
                              <w:rPr>
                                <w:sz w:val="40"/>
                              </w:rPr>
                            </w:pPr>
                            <w:r>
                              <w:rPr>
                                <w:sz w:val="40"/>
                              </w:rPr>
                              <w:t xml:space="preserve">Reference documents </w:t>
                            </w:r>
                          </w:p>
                          <w:p w14:paraId="1AA01AB7" w14:textId="7602AAC0" w:rsidR="00BC6CB4" w:rsidRDefault="00B03163" w:rsidP="00BC6CB4">
                            <w:pPr>
                              <w:pStyle w:val="NoSpacing"/>
                              <w:numPr>
                                <w:ilvl w:val="0"/>
                                <w:numId w:val="30"/>
                              </w:numPr>
                            </w:pPr>
                            <w:r w:rsidRPr="00BC6CB4">
                              <w:t xml:space="preserve">Steamplicity </w:t>
                            </w:r>
                            <w:r w:rsidR="00BC6CB4">
                              <w:t>T</w:t>
                            </w:r>
                            <w:r w:rsidRPr="00BC6CB4">
                              <w:t xml:space="preserve">raining </w:t>
                            </w:r>
                            <w:r w:rsidR="00BC6CB4">
                              <w:t>P</w:t>
                            </w:r>
                            <w:r w:rsidRPr="00BC6CB4">
                              <w:t>resentation</w:t>
                            </w:r>
                          </w:p>
                          <w:p w14:paraId="3EEF971D" w14:textId="0B2DB0AE" w:rsidR="00BC6CB4" w:rsidRDefault="00BC6CB4" w:rsidP="00BC6CB4">
                            <w:pPr>
                              <w:pStyle w:val="NoSpacing"/>
                              <w:numPr>
                                <w:ilvl w:val="0"/>
                                <w:numId w:val="30"/>
                              </w:numPr>
                            </w:pPr>
                            <w:r>
                              <w:t>Steamplicity Refresher Conversation</w:t>
                            </w:r>
                          </w:p>
                          <w:p w14:paraId="4460DDCC" w14:textId="2CA3E5AB" w:rsidR="00BC6CB4" w:rsidRDefault="00BC6CB4" w:rsidP="00752B98">
                            <w:pPr>
                              <w:pStyle w:val="NoSpacing"/>
                              <w:numPr>
                                <w:ilvl w:val="0"/>
                                <w:numId w:val="30"/>
                              </w:numPr>
                            </w:pPr>
                            <w:r>
                              <w:t>Steamplicity Easy Step Guides</w:t>
                            </w:r>
                            <w:r w:rsidR="00752B98">
                              <w:t xml:space="preserve"> / </w:t>
                            </w:r>
                            <w:r>
                              <w:t>Esteem Build Guides</w:t>
                            </w:r>
                          </w:p>
                          <w:p w14:paraId="656C2C3F" w14:textId="214ADC67" w:rsidR="00BC6CB4" w:rsidRDefault="00BC6CB4" w:rsidP="006004F0">
                            <w:pPr>
                              <w:pStyle w:val="NoSpacing"/>
                              <w:numPr>
                                <w:ilvl w:val="0"/>
                                <w:numId w:val="30"/>
                              </w:numPr>
                            </w:pPr>
                            <w:r>
                              <w:t>GHP guides:</w:t>
                            </w:r>
                          </w:p>
                          <w:tbl>
                            <w:tblPr>
                              <w:tblStyle w:val="TableGrid"/>
                              <w:tblW w:w="0" w:type="auto"/>
                              <w:tblInd w:w="720" w:type="dxa"/>
                              <w:tblLook w:val="04A0" w:firstRow="1" w:lastRow="0" w:firstColumn="1" w:lastColumn="0" w:noHBand="0" w:noVBand="1"/>
                            </w:tblPr>
                            <w:tblGrid>
                              <w:gridCol w:w="5053"/>
                              <w:gridCol w:w="4952"/>
                            </w:tblGrid>
                            <w:tr w:rsidR="009012FB" w14:paraId="71F6C15D" w14:textId="77777777" w:rsidTr="006004F0">
                              <w:tc>
                                <w:tcPr>
                                  <w:tcW w:w="5053" w:type="dxa"/>
                                  <w:shd w:val="clear" w:color="auto" w:fill="auto"/>
                                </w:tcPr>
                                <w:p w14:paraId="3E8628CE" w14:textId="07832527" w:rsidR="009012FB" w:rsidRDefault="009012FB" w:rsidP="006004F0">
                                  <w:pPr>
                                    <w:pStyle w:val="ListParagraph"/>
                                    <w:numPr>
                                      <w:ilvl w:val="0"/>
                                      <w:numId w:val="38"/>
                                    </w:numPr>
                                  </w:pPr>
                                  <w:r>
                                    <w:t>Food Hygiene Training</w:t>
                                  </w:r>
                                </w:p>
                              </w:tc>
                              <w:tc>
                                <w:tcPr>
                                  <w:tcW w:w="4952" w:type="dxa"/>
                                  <w:shd w:val="clear" w:color="auto" w:fill="auto"/>
                                </w:tcPr>
                                <w:p w14:paraId="3BD83F07" w14:textId="5C4594F9" w:rsidR="009012FB" w:rsidRDefault="00DE29FE" w:rsidP="009012FB">
                                  <w:pPr>
                                    <w:pStyle w:val="ListParagraph"/>
                                    <w:ind w:left="0"/>
                                  </w:pPr>
                                  <w:r>
                                    <w:t>9.   Cooking</w:t>
                                  </w:r>
                                </w:p>
                              </w:tc>
                            </w:tr>
                            <w:tr w:rsidR="00DE29FE" w14:paraId="103714B1" w14:textId="77777777" w:rsidTr="006004F0">
                              <w:tc>
                                <w:tcPr>
                                  <w:tcW w:w="5053" w:type="dxa"/>
                                  <w:shd w:val="clear" w:color="auto" w:fill="auto"/>
                                </w:tcPr>
                                <w:p w14:paraId="2264F41D" w14:textId="3EF6412E" w:rsidR="00DE29FE" w:rsidRDefault="00DE29FE" w:rsidP="006004F0">
                                  <w:pPr>
                                    <w:pStyle w:val="ListParagraph"/>
                                    <w:numPr>
                                      <w:ilvl w:val="0"/>
                                      <w:numId w:val="38"/>
                                    </w:numPr>
                                  </w:pPr>
                                  <w:r>
                                    <w:t>Personal Hygiene</w:t>
                                  </w:r>
                                </w:p>
                              </w:tc>
                              <w:tc>
                                <w:tcPr>
                                  <w:tcW w:w="4952" w:type="dxa"/>
                                  <w:shd w:val="clear" w:color="auto" w:fill="auto"/>
                                </w:tcPr>
                                <w:p w14:paraId="15F5C299" w14:textId="488B9AC6" w:rsidR="00DE29FE" w:rsidRDefault="00DE29FE" w:rsidP="00DE29FE">
                                  <w:pPr>
                                    <w:pStyle w:val="ListParagraph"/>
                                    <w:ind w:left="0"/>
                                  </w:pPr>
                                  <w:r>
                                    <w:t>12.  Cleaning</w:t>
                                  </w:r>
                                </w:p>
                              </w:tc>
                            </w:tr>
                            <w:tr w:rsidR="00DE29FE" w14:paraId="1D6AD9A9" w14:textId="77777777" w:rsidTr="006004F0">
                              <w:tc>
                                <w:tcPr>
                                  <w:tcW w:w="5053" w:type="dxa"/>
                                  <w:shd w:val="clear" w:color="auto" w:fill="auto"/>
                                </w:tcPr>
                                <w:p w14:paraId="2C218B1E" w14:textId="6C2FF307" w:rsidR="00DE29FE" w:rsidRDefault="00DE29FE" w:rsidP="006004F0">
                                  <w:pPr>
                                    <w:pStyle w:val="ListParagraph"/>
                                    <w:numPr>
                                      <w:ilvl w:val="0"/>
                                      <w:numId w:val="38"/>
                                    </w:numPr>
                                  </w:pPr>
                                  <w:r>
                                    <w:t>Pest control</w:t>
                                  </w:r>
                                </w:p>
                              </w:tc>
                              <w:tc>
                                <w:tcPr>
                                  <w:tcW w:w="4952" w:type="dxa"/>
                                  <w:shd w:val="clear" w:color="auto" w:fill="auto"/>
                                </w:tcPr>
                                <w:p w14:paraId="1DE2B5F2" w14:textId="2EBD74C6" w:rsidR="00DE29FE" w:rsidRDefault="00DE29FE" w:rsidP="00DE29FE">
                                  <w:pPr>
                                    <w:pStyle w:val="ListParagraph"/>
                                    <w:ind w:left="0"/>
                                  </w:pPr>
                                  <w:r>
                                    <w:t>13.  Allergens</w:t>
                                  </w:r>
                                </w:p>
                              </w:tc>
                            </w:tr>
                            <w:tr w:rsidR="00DE29FE" w14:paraId="2C180F95" w14:textId="77777777" w:rsidTr="006004F0">
                              <w:tc>
                                <w:tcPr>
                                  <w:tcW w:w="5053" w:type="dxa"/>
                                  <w:shd w:val="clear" w:color="auto" w:fill="auto"/>
                                </w:tcPr>
                                <w:p w14:paraId="272CEC95" w14:textId="229086B6" w:rsidR="00DE29FE" w:rsidRDefault="00DE29FE" w:rsidP="006004F0">
                                  <w:pPr>
                                    <w:pStyle w:val="ListParagraph"/>
                                    <w:numPr>
                                      <w:ilvl w:val="0"/>
                                      <w:numId w:val="38"/>
                                    </w:numPr>
                                  </w:pPr>
                                  <w:r>
                                    <w:t>Cross Contaimination</w:t>
                                  </w:r>
                                </w:p>
                              </w:tc>
                              <w:tc>
                                <w:tcPr>
                                  <w:tcW w:w="4952" w:type="dxa"/>
                                  <w:shd w:val="clear" w:color="auto" w:fill="auto"/>
                                </w:tcPr>
                                <w:p w14:paraId="017CCED9" w14:textId="5B60CBCF" w:rsidR="00DE29FE" w:rsidRDefault="00DE29FE" w:rsidP="00DE29FE">
                                  <w:pPr>
                                    <w:pStyle w:val="ListParagraph"/>
                                    <w:ind w:left="0"/>
                                  </w:pPr>
                                  <w:r>
                                    <w:t>14.  Catering Premisis &amp; Equipment</w:t>
                                  </w:r>
                                </w:p>
                              </w:tc>
                            </w:tr>
                            <w:tr w:rsidR="00DE29FE" w14:paraId="36BACABD" w14:textId="77777777" w:rsidTr="006004F0">
                              <w:tc>
                                <w:tcPr>
                                  <w:tcW w:w="5053" w:type="dxa"/>
                                  <w:shd w:val="clear" w:color="auto" w:fill="auto"/>
                                </w:tcPr>
                                <w:p w14:paraId="321A9C2D" w14:textId="37C07809" w:rsidR="00DE29FE" w:rsidRDefault="00DE29FE" w:rsidP="006004F0">
                                  <w:pPr>
                                    <w:pStyle w:val="ListParagraph"/>
                                    <w:numPr>
                                      <w:ilvl w:val="0"/>
                                      <w:numId w:val="38"/>
                                    </w:numPr>
                                  </w:pPr>
                                  <w:r>
                                    <w:t>Food Labeling &amp; Shelf Life</w:t>
                                  </w:r>
                                </w:p>
                              </w:tc>
                              <w:tc>
                                <w:tcPr>
                                  <w:tcW w:w="4952" w:type="dxa"/>
                                  <w:shd w:val="clear" w:color="auto" w:fill="auto"/>
                                </w:tcPr>
                                <w:p w14:paraId="41E62F8B" w14:textId="2B77AFB9" w:rsidR="00DE29FE" w:rsidRDefault="00DE29FE" w:rsidP="00DE29FE">
                                  <w:pPr>
                                    <w:pStyle w:val="ListParagraph"/>
                                    <w:ind w:left="0"/>
                                  </w:pPr>
                                  <w:r>
                                    <w:t>17.  Steamplicity &amp; Esteem Specific</w:t>
                                  </w:r>
                                </w:p>
                              </w:tc>
                            </w:tr>
                            <w:tr w:rsidR="00DE29FE" w14:paraId="45CCB8AC" w14:textId="77777777" w:rsidTr="006004F0">
                              <w:tc>
                                <w:tcPr>
                                  <w:tcW w:w="5053" w:type="dxa"/>
                                  <w:shd w:val="clear" w:color="auto" w:fill="auto"/>
                                </w:tcPr>
                                <w:p w14:paraId="370091B9" w14:textId="54CCD57F" w:rsidR="00DE29FE" w:rsidRDefault="00DE29FE" w:rsidP="006004F0">
                                  <w:pPr>
                                    <w:pStyle w:val="ListParagraph"/>
                                    <w:numPr>
                                      <w:ilvl w:val="0"/>
                                      <w:numId w:val="38"/>
                                    </w:numPr>
                                  </w:pPr>
                                  <w:r>
                                    <w:t>Food Receipt &amp; Storage</w:t>
                                  </w:r>
                                </w:p>
                              </w:tc>
                              <w:tc>
                                <w:tcPr>
                                  <w:tcW w:w="4952" w:type="dxa"/>
                                  <w:shd w:val="clear" w:color="auto" w:fill="auto"/>
                                </w:tcPr>
                                <w:p w14:paraId="2BE3309D" w14:textId="415DB985" w:rsidR="00DE29FE" w:rsidRDefault="00DE29FE" w:rsidP="00DE29FE">
                                  <w:pPr>
                                    <w:pStyle w:val="ListParagraph"/>
                                    <w:ind w:left="0"/>
                                  </w:pPr>
                                </w:p>
                              </w:tc>
                            </w:tr>
                          </w:tbl>
                          <w:p w14:paraId="1E08079B" w14:textId="77777777" w:rsidR="00463B05" w:rsidRDefault="00463B05" w:rsidP="00901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0806AE" id="Text Box 129" o:spid="_x0000_s1050" type="#_x0000_t202" style="position:absolute;left:0;text-align:left;margin-left:35pt;margin-top:10.75pt;width:558.65pt;height:64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" fillcolor="white [3201]" stroked="f" strokeweight=".5pt">
                <v:textbox>
                  <w:txbxContent>
                    <w:p w14:paraId="1E08076F" w14:textId="383CAA57" w:rsidR="00463B05" w:rsidRPr="006004F0" w:rsidRDefault="00463B05" w:rsidP="006004F0">
                      <w:pPr>
                        <w:pStyle w:val="NoSpacing"/>
                        <w:rPr>
                          <w:sz w:val="40"/>
                        </w:rPr>
                      </w:pPr>
                      <w:r w:rsidRPr="006004F0">
                        <w:rPr>
                          <w:rFonts w:asciiTheme="majorHAnsi" w:hAnsiTheme="majorHAnsi"/>
                          <w:sz w:val="40"/>
                        </w:rPr>
                        <w:t>Food Safety Hazards</w:t>
                      </w:r>
                      <w:r w:rsidR="00EF2743">
                        <w:rPr>
                          <w:rFonts w:asciiTheme="majorHAnsi" w:hAnsiTheme="majorHAnsi"/>
                          <w:sz w:val="40"/>
                        </w:rPr>
                        <w:t xml:space="preserve"> </w:t>
                      </w:r>
                      <w:r w:rsidR="00EF2743">
                        <w:rPr>
                          <w:noProof/>
                        </w:rPr>
                        <w:drawing>
                          <wp:inline distT="0" distB="0" distL="0" distR="0" wp14:anchorId="0A5F9D0E" wp14:editId="1118E693">
                            <wp:extent cx="327660" cy="327660"/>
                            <wp:effectExtent l="0" t="0" r="0" b="0"/>
                            <wp:docPr id="25" name="Picture 25" descr="C:\Users\moorech2\OneDrive - CPGPLC\Documents\HSE\Policy\FSMS\Icons\Black\hazards.jpg"/>
                            <wp:cNvGraphicFramePr/>
                            <a:graphic xmlns:a="http://schemas.openxmlformats.org/drawingml/2006/main">
                              <a:graphicData uri="http://schemas.openxmlformats.org/drawingml/2006/picture">
                                <pic:pic xmlns:pic="http://schemas.openxmlformats.org/drawingml/2006/picture">
                                  <pic:nvPicPr>
                                    <pic:cNvPr id="78" name="Picture 78" descr="C:\Users\moorech2\OneDrive - CPGPLC\Documents\HSE\Policy\FSMS\Icons\Black\hazards.jpg"/>
                                    <pic:cNvPicPr/>
                                  </pic:nvPicPr>
                                  <pic:blipFill rotWithShape="1">
                                    <a:blip r:embed="rId14" cstate="print">
                                      <a:extLst>
                                        <a:ext uri="{28A0092B-C50C-407E-A947-70E740481C1C}">
                                          <a14:useLocalDpi xmlns:a14="http://schemas.microsoft.com/office/drawing/2010/main" val="0"/>
                                        </a:ext>
                                      </a:extLst>
                                    </a:blip>
                                    <a:srcRect l="14168" t="15023" r="14822" b="13985"/>
                                    <a:stretch/>
                                  </pic:blipFill>
                                  <pic:spPr bwMode="auto">
                                    <a:xfrm>
                                      <a:off x="0" y="0"/>
                                      <a:ext cx="327660" cy="327660"/>
                                    </a:xfrm>
                                    <a:prstGeom prst="rect">
                                      <a:avLst/>
                                    </a:prstGeom>
                                    <a:noFill/>
                                    <a:ln>
                                      <a:noFill/>
                                    </a:ln>
                                    <a:extLst>
                                      <a:ext uri="{53640926-AAD7-44D8-BBD7-CCE9431645EC}">
                                        <a14:shadowObscured xmlns:a14="http://schemas.microsoft.com/office/drawing/2010/main"/>
                                      </a:ext>
                                    </a:extLst>
                                  </pic:spPr>
                                </pic:pic>
                              </a:graphicData>
                            </a:graphic>
                          </wp:inline>
                        </w:drawing>
                      </w:r>
                    </w:p>
                    <w:p w14:paraId="1E080770" w14:textId="77777777" w:rsidR="00463B05" w:rsidRPr="00CD3C19" w:rsidRDefault="00463B05" w:rsidP="00463B05">
                      <w:r w:rsidRPr="00CD3C19">
                        <w:t xml:space="preserve">Cooking is a critical step to ensure that any bacteria that may be present in food are completely killed and the food is safe to eat. It is essential that cooking is carried out properly. </w:t>
                      </w:r>
                    </w:p>
                    <w:p w14:paraId="1E080771" w14:textId="66D7AC6F" w:rsidR="00463B05" w:rsidRPr="00D326E3" w:rsidRDefault="00463B05" w:rsidP="00463B05">
                      <w:pPr>
                        <w:pStyle w:val="Heading2"/>
                        <w:rPr>
                          <w:sz w:val="40"/>
                        </w:rPr>
                      </w:pPr>
                      <w:r>
                        <w:rPr>
                          <w:sz w:val="40"/>
                        </w:rPr>
                        <w:t>Cooking – Steamplicity/Esteem</w:t>
                      </w:r>
                    </w:p>
                    <w:p w14:paraId="1E080772" w14:textId="77777777" w:rsidR="00463B05" w:rsidRDefault="00463B05" w:rsidP="00463B05">
                      <w:r>
                        <w:t>Ensure the following guidance is applied whenever undertaking cooking activities:</w:t>
                      </w:r>
                    </w:p>
                    <w:p w14:paraId="1E080773" w14:textId="77777777" w:rsidR="00463B05" w:rsidRPr="003E0DDC" w:rsidRDefault="00463B05" w:rsidP="00463B05">
                      <w:pPr>
                        <w:pStyle w:val="ListParagraph"/>
                        <w:numPr>
                          <w:ilvl w:val="0"/>
                          <w:numId w:val="30"/>
                        </w:numPr>
                      </w:pPr>
                      <w:r>
                        <w:t>Always follow manufacturers cooking recommendations where applicable</w:t>
                      </w:r>
                    </w:p>
                    <w:p w14:paraId="1E080774" w14:textId="77777777" w:rsidR="00463B05" w:rsidRDefault="00463B05" w:rsidP="00D868B7">
                      <w:pPr>
                        <w:pStyle w:val="ListParagraph"/>
                        <w:numPr>
                          <w:ilvl w:val="0"/>
                          <w:numId w:val="30"/>
                        </w:numPr>
                      </w:pPr>
                      <w:r>
                        <w:t xml:space="preserve">Check seal is intact to prevent any risk of contamination. </w:t>
                      </w:r>
                    </w:p>
                    <w:p w14:paraId="1E080775" w14:textId="39145358" w:rsidR="00463B05" w:rsidRDefault="00463B05" w:rsidP="00D868B7">
                      <w:pPr>
                        <w:pStyle w:val="ListParagraph"/>
                        <w:numPr>
                          <w:ilvl w:val="0"/>
                          <w:numId w:val="30"/>
                        </w:numPr>
                      </w:pPr>
                      <w:r>
                        <w:t>Always use a calibrated probe thermometer to check the final cooking temperatures</w:t>
                      </w:r>
                      <w:r w:rsidR="00EF2743">
                        <w:t>.</w:t>
                      </w:r>
                    </w:p>
                    <w:p w14:paraId="1E080776" w14:textId="77777777" w:rsidR="00463B05" w:rsidRPr="00EB0106" w:rsidRDefault="00463B05" w:rsidP="00463B05">
                      <w:pPr>
                        <w:pStyle w:val="ListParagraph"/>
                        <w:numPr>
                          <w:ilvl w:val="0"/>
                          <w:numId w:val="30"/>
                        </w:numPr>
                      </w:pPr>
                      <w:r w:rsidRPr="00EB0106">
                        <w:t xml:space="preserve">Sanitise the probe </w:t>
                      </w:r>
                      <w:r>
                        <w:t>before use on every meal.</w:t>
                      </w:r>
                    </w:p>
                    <w:p w14:paraId="1E080777" w14:textId="08E14666" w:rsidR="00463B05" w:rsidRDefault="00463B05" w:rsidP="00463B05">
                      <w:pPr>
                        <w:pStyle w:val="ListParagraph"/>
                        <w:numPr>
                          <w:ilvl w:val="0"/>
                          <w:numId w:val="30"/>
                        </w:numPr>
                      </w:pPr>
                      <w:r>
                        <w:t>Record all cooking temperatures accurately</w:t>
                      </w:r>
                      <w:r w:rsidR="00AD36A7">
                        <w:t xml:space="preserve"> on</w:t>
                      </w:r>
                      <w:r>
                        <w:t xml:space="preserve"> the Steamplicity</w:t>
                      </w:r>
                      <w:r w:rsidR="00EF2743">
                        <w:t xml:space="preserve"> </w:t>
                      </w:r>
                      <w:r>
                        <w:t>/</w:t>
                      </w:r>
                      <w:r w:rsidR="00EF2743">
                        <w:t xml:space="preserve"> </w:t>
                      </w:r>
                      <w:r>
                        <w:t xml:space="preserve">Esteem Temperature Record </w:t>
                      </w:r>
                      <w:r w:rsidR="00EF2743">
                        <w:t>sheet.</w:t>
                      </w:r>
                    </w:p>
                    <w:p w14:paraId="3EE7DE3A" w14:textId="6D82E8B9" w:rsidR="00752B98" w:rsidRDefault="00463B05" w:rsidP="00752B98">
                      <w:pPr>
                        <w:pStyle w:val="ListParagraph"/>
                        <w:numPr>
                          <w:ilvl w:val="0"/>
                          <w:numId w:val="30"/>
                        </w:numPr>
                      </w:pPr>
                      <w:r>
                        <w:t xml:space="preserve">The microwave programmes have been designed to cook the meals to the required </w:t>
                      </w:r>
                      <w:r w:rsidR="00752B98">
                        <w:t>c</w:t>
                      </w:r>
                      <w:r>
                        <w:t>ore temperatures :</w:t>
                      </w:r>
                    </w:p>
                    <w:p w14:paraId="787CA4D1" w14:textId="701C0B94" w:rsidR="00752B98" w:rsidRDefault="00463B05" w:rsidP="00752B98">
                      <w:pPr>
                        <w:pStyle w:val="ListParagraph"/>
                        <w:numPr>
                          <w:ilvl w:val="1"/>
                          <w:numId w:val="30"/>
                        </w:numPr>
                      </w:pPr>
                      <w:r>
                        <w:t xml:space="preserve">Steamplicity </w:t>
                      </w:r>
                      <w:r w:rsidR="00752B98">
                        <w:t>&amp; Esteem P</w:t>
                      </w:r>
                      <w:r>
                        <w:t xml:space="preserve">lated </w:t>
                      </w:r>
                      <w:r w:rsidR="00752B98">
                        <w:t>Meals</w:t>
                      </w:r>
                      <w:r w:rsidR="00752B98">
                        <w:tab/>
                      </w:r>
                      <w:r>
                        <w:tab/>
                        <w:t>82</w:t>
                      </w:r>
                      <w:r w:rsidRPr="00752B98">
                        <w:rPr>
                          <w:rFonts w:cstheme="minorHAnsi"/>
                        </w:rPr>
                        <w:t>°</w:t>
                      </w:r>
                      <w:r w:rsidR="00CB424B">
                        <w:t>C</w:t>
                      </w:r>
                    </w:p>
                    <w:p w14:paraId="57150749" w14:textId="732DE881" w:rsidR="00752B98" w:rsidRDefault="00752B98" w:rsidP="00752B98">
                      <w:pPr>
                        <w:pStyle w:val="ListParagraph"/>
                        <w:numPr>
                          <w:ilvl w:val="1"/>
                          <w:numId w:val="30"/>
                        </w:numPr>
                      </w:pPr>
                      <w:r>
                        <w:t>Steamplicity Multiportion Bulk Trays</w:t>
                      </w:r>
                      <w:r>
                        <w:tab/>
                      </w:r>
                      <w:r>
                        <w:tab/>
                        <w:t>75</w:t>
                      </w:r>
                      <w:r w:rsidRPr="00752B98">
                        <w:rPr>
                          <w:rFonts w:cstheme="minorHAnsi"/>
                        </w:rPr>
                        <w:t>°</w:t>
                      </w:r>
                      <w:r>
                        <w:t>C</w:t>
                      </w:r>
                    </w:p>
                    <w:p w14:paraId="433D8743" w14:textId="77777777" w:rsidR="00752B98" w:rsidRDefault="00752B98" w:rsidP="006004F0">
                      <w:pPr>
                        <w:pStyle w:val="ListParagraph"/>
                        <w:ind w:left="1440"/>
                      </w:pPr>
                    </w:p>
                    <w:p w14:paraId="1E08077F" w14:textId="6F78C39C" w:rsidR="000D39ED" w:rsidRDefault="000D39ED" w:rsidP="000D39ED">
                      <w:pPr>
                        <w:pStyle w:val="ListParagraph"/>
                        <w:numPr>
                          <w:ilvl w:val="0"/>
                          <w:numId w:val="30"/>
                        </w:numPr>
                      </w:pPr>
                      <w:r>
                        <w:t xml:space="preserve">On completion of the cooking process allow the presure to equalise for 30 seconds </w:t>
                      </w:r>
                      <w:r w:rsidR="00752B98">
                        <w:t xml:space="preserve">(1 minute for multiportion trays) </w:t>
                      </w:r>
                      <w:r>
                        <w:t>prior to probing the protein item in the meal.</w:t>
                      </w:r>
                    </w:p>
                    <w:p w14:paraId="1E080780" w14:textId="49226E00" w:rsidR="004273C3" w:rsidRDefault="000D39ED" w:rsidP="000D39ED">
                      <w:pPr>
                        <w:pStyle w:val="ListParagraph"/>
                        <w:numPr>
                          <w:ilvl w:val="0"/>
                          <w:numId w:val="30"/>
                        </w:numPr>
                      </w:pPr>
                      <w:r>
                        <w:t>If required temperature not achieved us</w:t>
                      </w:r>
                      <w:r w:rsidR="003B2A2D">
                        <w:t>e</w:t>
                      </w:r>
                      <w:r w:rsidR="00BB6EC2">
                        <w:t xml:space="preserve"> button</w:t>
                      </w:r>
                      <w:r w:rsidR="003B2A2D">
                        <w:t xml:space="preserve"> ‘</w:t>
                      </w:r>
                      <w:r w:rsidR="003B2A2D" w:rsidRPr="00632BCD">
                        <w:t xml:space="preserve">0’ on </w:t>
                      </w:r>
                      <w:r w:rsidR="00BB6EC2">
                        <w:t xml:space="preserve">the microwave </w:t>
                      </w:r>
                      <w:r w:rsidR="003B2A2D" w:rsidRPr="00632BCD">
                        <w:t>to boost</w:t>
                      </w:r>
                      <w:r w:rsidR="004273C3">
                        <w:t>:</w:t>
                      </w:r>
                    </w:p>
                    <w:p w14:paraId="1E080781" w14:textId="404C3CC7" w:rsidR="004273C3" w:rsidRDefault="003B2A2D" w:rsidP="004273C3">
                      <w:pPr>
                        <w:pStyle w:val="ListParagraph"/>
                        <w:numPr>
                          <w:ilvl w:val="2"/>
                          <w:numId w:val="30"/>
                        </w:numPr>
                      </w:pPr>
                      <w:r w:rsidRPr="00632BCD">
                        <w:t xml:space="preserve">30 seconds for </w:t>
                      </w:r>
                      <w:r w:rsidR="00752B98" w:rsidRPr="00632BCD">
                        <w:t xml:space="preserve">Steamplicity </w:t>
                      </w:r>
                      <w:r w:rsidR="00752B98">
                        <w:t xml:space="preserve">or </w:t>
                      </w:r>
                      <w:r w:rsidRPr="00632BCD">
                        <w:t xml:space="preserve">Esteem </w:t>
                      </w:r>
                      <w:r w:rsidR="00752B98">
                        <w:t>P</w:t>
                      </w:r>
                      <w:r w:rsidRPr="00632BCD">
                        <w:t>lated</w:t>
                      </w:r>
                    </w:p>
                    <w:p w14:paraId="1E080783" w14:textId="573042CC" w:rsidR="000D39ED" w:rsidRPr="00632BCD" w:rsidRDefault="003B2A2D" w:rsidP="00CB424B">
                      <w:pPr>
                        <w:pStyle w:val="ListParagraph"/>
                        <w:numPr>
                          <w:ilvl w:val="2"/>
                          <w:numId w:val="30"/>
                        </w:numPr>
                      </w:pPr>
                      <w:r w:rsidRPr="004273C3">
                        <w:t>1</w:t>
                      </w:r>
                      <w:r w:rsidR="000D39ED" w:rsidRPr="004273C3">
                        <w:t xml:space="preserve"> minute</w:t>
                      </w:r>
                      <w:r w:rsidRPr="004273C3">
                        <w:t xml:space="preserve"> for bulk meals</w:t>
                      </w:r>
                    </w:p>
                    <w:p w14:paraId="167AA856" w14:textId="77777777" w:rsidR="00752B98" w:rsidRPr="006004F0" w:rsidRDefault="00752B98" w:rsidP="006004F0">
                      <w:pPr>
                        <w:pStyle w:val="ListParagraph"/>
                      </w:pPr>
                    </w:p>
                    <w:p w14:paraId="1E080784" w14:textId="2D3452C9" w:rsidR="000D39ED" w:rsidRPr="006004F0" w:rsidRDefault="000D39ED" w:rsidP="006004F0">
                      <w:pPr>
                        <w:ind w:left="360"/>
                        <w:rPr>
                          <w:b/>
                          <w:color w:val="FF0000"/>
                        </w:rPr>
                      </w:pPr>
                      <w:r w:rsidRPr="006004F0">
                        <w:rPr>
                          <w:b/>
                          <w:color w:val="FF0000"/>
                        </w:rPr>
                        <w:t xml:space="preserve">CAUTION </w:t>
                      </w:r>
                      <w:r w:rsidR="00752B98">
                        <w:rPr>
                          <w:b/>
                          <w:color w:val="FF0000"/>
                        </w:rPr>
                        <w:t>WHEN</w:t>
                      </w:r>
                      <w:r w:rsidRPr="006004F0">
                        <w:rPr>
                          <w:b/>
                          <w:color w:val="FF0000"/>
                        </w:rPr>
                        <w:t xml:space="preserve"> REMOV</w:t>
                      </w:r>
                      <w:r w:rsidR="00752B98">
                        <w:rPr>
                          <w:b/>
                          <w:color w:val="FF0000"/>
                        </w:rPr>
                        <w:t>ING</w:t>
                      </w:r>
                      <w:r w:rsidRPr="006004F0">
                        <w:rPr>
                          <w:b/>
                          <w:color w:val="FF0000"/>
                        </w:rPr>
                        <w:t xml:space="preserve"> F</w:t>
                      </w:r>
                      <w:r w:rsidR="00752B98">
                        <w:rPr>
                          <w:b/>
                          <w:color w:val="FF0000"/>
                        </w:rPr>
                        <w:t>ILM</w:t>
                      </w:r>
                      <w:r w:rsidRPr="006004F0">
                        <w:rPr>
                          <w:b/>
                          <w:color w:val="FF0000"/>
                        </w:rPr>
                        <w:t xml:space="preserve"> SEAL – PULL WITH DISH FACING AWAY TO PREVENT SPILL ONTO HAND A</w:t>
                      </w:r>
                      <w:r w:rsidR="00752B98">
                        <w:rPr>
                          <w:b/>
                          <w:color w:val="FF0000"/>
                        </w:rPr>
                        <w:t>ND/OR</w:t>
                      </w:r>
                      <w:r w:rsidRPr="006004F0">
                        <w:rPr>
                          <w:b/>
                          <w:color w:val="FF0000"/>
                        </w:rPr>
                        <w:t xml:space="preserve"> SCALD FROM ESCAPING STEAM.</w:t>
                      </w:r>
                    </w:p>
                    <w:p w14:paraId="1E080786" w14:textId="6EFCE83C" w:rsidR="000D39ED" w:rsidRPr="00632BCD" w:rsidRDefault="003B2A2D" w:rsidP="000D39ED">
                      <w:pPr>
                        <w:pStyle w:val="ListParagraph"/>
                        <w:numPr>
                          <w:ilvl w:val="0"/>
                          <w:numId w:val="30"/>
                        </w:numPr>
                      </w:pPr>
                      <w:r w:rsidRPr="00632BCD">
                        <w:t>If after boost</w:t>
                      </w:r>
                      <w:r w:rsidR="00752B98">
                        <w:t>, product</w:t>
                      </w:r>
                      <w:r w:rsidR="000D39ED" w:rsidRPr="00632BCD">
                        <w:t xml:space="preserve"> does not achieve temperature – discard meal and replace. Report to manager/supervisor to review meal/microwave to prevent a reoccurance.</w:t>
                      </w:r>
                    </w:p>
                    <w:p w14:paraId="1E080787" w14:textId="77777777" w:rsidR="000D39ED" w:rsidRPr="00632BCD" w:rsidRDefault="000D39ED" w:rsidP="000D39ED">
                      <w:pPr>
                        <w:pStyle w:val="ListParagraph"/>
                      </w:pPr>
                    </w:p>
                    <w:p w14:paraId="1E080788" w14:textId="77777777" w:rsidR="000D39ED" w:rsidRPr="00632BCD" w:rsidRDefault="003B2A2D" w:rsidP="000D39ED">
                      <w:pPr>
                        <w:pStyle w:val="ListParagraph"/>
                        <w:numPr>
                          <w:ilvl w:val="0"/>
                          <w:numId w:val="30"/>
                        </w:numPr>
                      </w:pPr>
                      <w:r w:rsidRPr="00632BCD">
                        <w:t>Plated meals r</w:t>
                      </w:r>
                      <w:r w:rsidR="000D39ED" w:rsidRPr="00632BCD">
                        <w:t xml:space="preserve">emove film seal and lifting at edge </w:t>
                      </w:r>
                      <w:r w:rsidRPr="00632BCD">
                        <w:t xml:space="preserve">placce the </w:t>
                      </w:r>
                      <w:r w:rsidR="000D39ED" w:rsidRPr="00632BCD">
                        <w:t>liner plate  onto ceramic plate – with clean tissue wipe edge, cover and serve.</w:t>
                      </w:r>
                      <w:r w:rsidRPr="00632BCD">
                        <w:t xml:space="preserve">  </w:t>
                      </w:r>
                    </w:p>
                    <w:p w14:paraId="1E080789" w14:textId="77777777" w:rsidR="00B03163" w:rsidRDefault="000D39ED" w:rsidP="00B03163">
                      <w:pPr>
                        <w:rPr>
                          <w:sz w:val="40"/>
                        </w:rPr>
                      </w:pPr>
                      <w:r>
                        <w:rPr>
                          <w:sz w:val="40"/>
                        </w:rPr>
                        <w:t xml:space="preserve">Reference documents </w:t>
                      </w:r>
                    </w:p>
                    <w:p w14:paraId="1AA01AB7" w14:textId="7602AAC0" w:rsidR="00BC6CB4" w:rsidRDefault="00B03163" w:rsidP="00BC6CB4">
                      <w:pPr>
                        <w:pStyle w:val="NoSpacing"/>
                        <w:numPr>
                          <w:ilvl w:val="0"/>
                          <w:numId w:val="30"/>
                        </w:numPr>
                      </w:pPr>
                      <w:r w:rsidRPr="00BC6CB4">
                        <w:t xml:space="preserve">Steamplicity </w:t>
                      </w:r>
                      <w:r w:rsidR="00BC6CB4">
                        <w:t>T</w:t>
                      </w:r>
                      <w:r w:rsidRPr="00BC6CB4">
                        <w:t xml:space="preserve">raining </w:t>
                      </w:r>
                      <w:r w:rsidR="00BC6CB4">
                        <w:t>P</w:t>
                      </w:r>
                      <w:r w:rsidRPr="00BC6CB4">
                        <w:t>resentation</w:t>
                      </w:r>
                    </w:p>
                    <w:p w14:paraId="3EEF971D" w14:textId="0B2DB0AE" w:rsidR="00BC6CB4" w:rsidRDefault="00BC6CB4" w:rsidP="00BC6CB4">
                      <w:pPr>
                        <w:pStyle w:val="NoSpacing"/>
                        <w:numPr>
                          <w:ilvl w:val="0"/>
                          <w:numId w:val="30"/>
                        </w:numPr>
                      </w:pPr>
                      <w:r>
                        <w:t>Steamplicity Refresher Conversation</w:t>
                      </w:r>
                    </w:p>
                    <w:p w14:paraId="4460DDCC" w14:textId="2CA3E5AB" w:rsidR="00BC6CB4" w:rsidRDefault="00BC6CB4" w:rsidP="00752B98">
                      <w:pPr>
                        <w:pStyle w:val="NoSpacing"/>
                        <w:numPr>
                          <w:ilvl w:val="0"/>
                          <w:numId w:val="30"/>
                        </w:numPr>
                      </w:pPr>
                      <w:r>
                        <w:t>Steamplicity Easy Step Guides</w:t>
                      </w:r>
                      <w:r w:rsidR="00752B98">
                        <w:t xml:space="preserve"> / </w:t>
                      </w:r>
                      <w:r>
                        <w:t>Esteem Build Guides</w:t>
                      </w:r>
                    </w:p>
                    <w:p w14:paraId="656C2C3F" w14:textId="214ADC67" w:rsidR="00BC6CB4" w:rsidRDefault="00BC6CB4" w:rsidP="006004F0">
                      <w:pPr>
                        <w:pStyle w:val="NoSpacing"/>
                        <w:numPr>
                          <w:ilvl w:val="0"/>
                          <w:numId w:val="30"/>
                        </w:numPr>
                      </w:pPr>
                      <w:r>
                        <w:t>GHP guides:</w:t>
                      </w:r>
                    </w:p>
                    <w:tbl>
                      <w:tblPr>
                        <w:tblStyle w:val="TableGrid"/>
                        <w:tblW w:w="0" w:type="auto"/>
                        <w:tblInd w:w="720" w:type="dxa"/>
                        <w:tblLook w:val="04A0" w:firstRow="1" w:lastRow="0" w:firstColumn="1" w:lastColumn="0" w:noHBand="0" w:noVBand="1"/>
                      </w:tblPr>
                      <w:tblGrid>
                        <w:gridCol w:w="5053"/>
                        <w:gridCol w:w="4952"/>
                      </w:tblGrid>
                      <w:tr w:rsidR="009012FB" w14:paraId="71F6C15D" w14:textId="77777777" w:rsidTr="006004F0">
                        <w:tc>
                          <w:tcPr>
                            <w:tcW w:w="5053" w:type="dxa"/>
                            <w:shd w:val="clear" w:color="auto" w:fill="auto"/>
                          </w:tcPr>
                          <w:p w14:paraId="3E8628CE" w14:textId="07832527" w:rsidR="009012FB" w:rsidRDefault="009012FB" w:rsidP="006004F0">
                            <w:pPr>
                              <w:pStyle w:val="ListParagraph"/>
                              <w:numPr>
                                <w:ilvl w:val="0"/>
                                <w:numId w:val="38"/>
                              </w:numPr>
                            </w:pPr>
                            <w:r>
                              <w:t>Food Hygiene Training</w:t>
                            </w:r>
                          </w:p>
                        </w:tc>
                        <w:tc>
                          <w:tcPr>
                            <w:tcW w:w="4952" w:type="dxa"/>
                            <w:shd w:val="clear" w:color="auto" w:fill="auto"/>
                          </w:tcPr>
                          <w:p w14:paraId="3BD83F07" w14:textId="5C4594F9" w:rsidR="009012FB" w:rsidRDefault="00DE29FE" w:rsidP="009012FB">
                            <w:pPr>
                              <w:pStyle w:val="ListParagraph"/>
                              <w:ind w:left="0"/>
                            </w:pPr>
                            <w:r>
                              <w:t>9.   Cooking</w:t>
                            </w:r>
                          </w:p>
                        </w:tc>
                      </w:tr>
                      <w:tr w:rsidR="00DE29FE" w14:paraId="103714B1" w14:textId="77777777" w:rsidTr="006004F0">
                        <w:tc>
                          <w:tcPr>
                            <w:tcW w:w="5053" w:type="dxa"/>
                            <w:shd w:val="clear" w:color="auto" w:fill="auto"/>
                          </w:tcPr>
                          <w:p w14:paraId="2264F41D" w14:textId="3EF6412E" w:rsidR="00DE29FE" w:rsidRDefault="00DE29FE" w:rsidP="006004F0">
                            <w:pPr>
                              <w:pStyle w:val="ListParagraph"/>
                              <w:numPr>
                                <w:ilvl w:val="0"/>
                                <w:numId w:val="38"/>
                              </w:numPr>
                            </w:pPr>
                            <w:r>
                              <w:t>Personal Hygiene</w:t>
                            </w:r>
                          </w:p>
                        </w:tc>
                        <w:tc>
                          <w:tcPr>
                            <w:tcW w:w="4952" w:type="dxa"/>
                            <w:shd w:val="clear" w:color="auto" w:fill="auto"/>
                          </w:tcPr>
                          <w:p w14:paraId="15F5C299" w14:textId="488B9AC6" w:rsidR="00DE29FE" w:rsidRDefault="00DE29FE" w:rsidP="00DE29FE">
                            <w:pPr>
                              <w:pStyle w:val="ListParagraph"/>
                              <w:ind w:left="0"/>
                            </w:pPr>
                            <w:r>
                              <w:t>12.  Cleaning</w:t>
                            </w:r>
                          </w:p>
                        </w:tc>
                      </w:tr>
                      <w:tr w:rsidR="00DE29FE" w14:paraId="1D6AD9A9" w14:textId="77777777" w:rsidTr="006004F0">
                        <w:tc>
                          <w:tcPr>
                            <w:tcW w:w="5053" w:type="dxa"/>
                            <w:shd w:val="clear" w:color="auto" w:fill="auto"/>
                          </w:tcPr>
                          <w:p w14:paraId="2C218B1E" w14:textId="6C2FF307" w:rsidR="00DE29FE" w:rsidRDefault="00DE29FE" w:rsidP="006004F0">
                            <w:pPr>
                              <w:pStyle w:val="ListParagraph"/>
                              <w:numPr>
                                <w:ilvl w:val="0"/>
                                <w:numId w:val="38"/>
                              </w:numPr>
                            </w:pPr>
                            <w:r>
                              <w:t>Pest control</w:t>
                            </w:r>
                          </w:p>
                        </w:tc>
                        <w:tc>
                          <w:tcPr>
                            <w:tcW w:w="4952" w:type="dxa"/>
                            <w:shd w:val="clear" w:color="auto" w:fill="auto"/>
                          </w:tcPr>
                          <w:p w14:paraId="1DE2B5F2" w14:textId="2EBD74C6" w:rsidR="00DE29FE" w:rsidRDefault="00DE29FE" w:rsidP="00DE29FE">
                            <w:pPr>
                              <w:pStyle w:val="ListParagraph"/>
                              <w:ind w:left="0"/>
                            </w:pPr>
                            <w:r>
                              <w:t>13.  Allergens</w:t>
                            </w:r>
                          </w:p>
                        </w:tc>
                      </w:tr>
                      <w:tr w:rsidR="00DE29FE" w14:paraId="2C180F95" w14:textId="77777777" w:rsidTr="006004F0">
                        <w:tc>
                          <w:tcPr>
                            <w:tcW w:w="5053" w:type="dxa"/>
                            <w:shd w:val="clear" w:color="auto" w:fill="auto"/>
                          </w:tcPr>
                          <w:p w14:paraId="272CEC95" w14:textId="229086B6" w:rsidR="00DE29FE" w:rsidRDefault="00DE29FE" w:rsidP="006004F0">
                            <w:pPr>
                              <w:pStyle w:val="ListParagraph"/>
                              <w:numPr>
                                <w:ilvl w:val="0"/>
                                <w:numId w:val="38"/>
                              </w:numPr>
                            </w:pPr>
                            <w:r>
                              <w:t>Cross Contaimination</w:t>
                            </w:r>
                          </w:p>
                        </w:tc>
                        <w:tc>
                          <w:tcPr>
                            <w:tcW w:w="4952" w:type="dxa"/>
                            <w:shd w:val="clear" w:color="auto" w:fill="auto"/>
                          </w:tcPr>
                          <w:p w14:paraId="017CCED9" w14:textId="5B60CBCF" w:rsidR="00DE29FE" w:rsidRDefault="00DE29FE" w:rsidP="00DE29FE">
                            <w:pPr>
                              <w:pStyle w:val="ListParagraph"/>
                              <w:ind w:left="0"/>
                            </w:pPr>
                            <w:r>
                              <w:t>14.  Catering Premisis &amp; Equipment</w:t>
                            </w:r>
                          </w:p>
                        </w:tc>
                      </w:tr>
                      <w:tr w:rsidR="00DE29FE" w14:paraId="36BACABD" w14:textId="77777777" w:rsidTr="006004F0">
                        <w:tc>
                          <w:tcPr>
                            <w:tcW w:w="5053" w:type="dxa"/>
                            <w:shd w:val="clear" w:color="auto" w:fill="auto"/>
                          </w:tcPr>
                          <w:p w14:paraId="321A9C2D" w14:textId="37C07809" w:rsidR="00DE29FE" w:rsidRDefault="00DE29FE" w:rsidP="006004F0">
                            <w:pPr>
                              <w:pStyle w:val="ListParagraph"/>
                              <w:numPr>
                                <w:ilvl w:val="0"/>
                                <w:numId w:val="38"/>
                              </w:numPr>
                            </w:pPr>
                            <w:r>
                              <w:t>Food Labeling &amp; Shelf Life</w:t>
                            </w:r>
                          </w:p>
                        </w:tc>
                        <w:tc>
                          <w:tcPr>
                            <w:tcW w:w="4952" w:type="dxa"/>
                            <w:shd w:val="clear" w:color="auto" w:fill="auto"/>
                          </w:tcPr>
                          <w:p w14:paraId="41E62F8B" w14:textId="2B77AFB9" w:rsidR="00DE29FE" w:rsidRDefault="00DE29FE" w:rsidP="00DE29FE">
                            <w:pPr>
                              <w:pStyle w:val="ListParagraph"/>
                              <w:ind w:left="0"/>
                            </w:pPr>
                            <w:r>
                              <w:t>17.  Steamplicity &amp; Esteem Specific</w:t>
                            </w:r>
                          </w:p>
                        </w:tc>
                      </w:tr>
                      <w:tr w:rsidR="00DE29FE" w14:paraId="45CCB8AC" w14:textId="77777777" w:rsidTr="006004F0">
                        <w:tc>
                          <w:tcPr>
                            <w:tcW w:w="5053" w:type="dxa"/>
                            <w:shd w:val="clear" w:color="auto" w:fill="auto"/>
                          </w:tcPr>
                          <w:p w14:paraId="370091B9" w14:textId="54CCD57F" w:rsidR="00DE29FE" w:rsidRDefault="00DE29FE" w:rsidP="006004F0">
                            <w:pPr>
                              <w:pStyle w:val="ListParagraph"/>
                              <w:numPr>
                                <w:ilvl w:val="0"/>
                                <w:numId w:val="38"/>
                              </w:numPr>
                            </w:pPr>
                            <w:r>
                              <w:t>Food Receipt &amp; Storage</w:t>
                            </w:r>
                          </w:p>
                        </w:tc>
                        <w:tc>
                          <w:tcPr>
                            <w:tcW w:w="4952" w:type="dxa"/>
                            <w:shd w:val="clear" w:color="auto" w:fill="auto"/>
                          </w:tcPr>
                          <w:p w14:paraId="2BE3309D" w14:textId="415DB985" w:rsidR="00DE29FE" w:rsidRDefault="00DE29FE" w:rsidP="00DE29FE">
                            <w:pPr>
                              <w:pStyle w:val="ListParagraph"/>
                              <w:ind w:left="0"/>
                            </w:pPr>
                          </w:p>
                        </w:tc>
                      </w:tr>
                    </w:tbl>
                    <w:p w14:paraId="1E08079B" w14:textId="77777777" w:rsidR="00463B05" w:rsidRDefault="00463B05" w:rsidP="009012FB"/>
                  </w:txbxContent>
                </v:textbox>
              </v:shape>
            </w:pict>
          </mc:Fallback>
        </mc:AlternateContent>
      </w:r>
      <w:r w:rsidR="00C05645">
        <w:rPr>
          <w:lang w:eastAsia="en-GB"/>
        </w:rPr>
        <mc:AlternateContent>
          <mc:Choice Requires="wps">
            <w:drawing>
              <wp:anchor distT="0" distB="0" distL="114300" distR="114300" simplePos="0" relativeHeight="251817984" behindDoc="0" locked="0" layoutInCell="1" allowOverlap="1" wp14:anchorId="1E0806B0" wp14:editId="743D20B5">
                <wp:simplePos x="0" y="0"/>
                <wp:positionH relativeFrom="column">
                  <wp:posOffset>120015</wp:posOffset>
                </wp:positionH>
                <wp:positionV relativeFrom="paragraph">
                  <wp:posOffset>114300</wp:posOffset>
                </wp:positionV>
                <wp:extent cx="278130" cy="8181340"/>
                <wp:effectExtent l="0" t="0" r="7620" b="0"/>
                <wp:wrapNone/>
                <wp:docPr id="85" name="Rectangle 85"/>
                <wp:cNvGraphicFramePr/>
                <a:graphic xmlns:a="http://schemas.openxmlformats.org/drawingml/2006/main">
                  <a:graphicData uri="http://schemas.microsoft.com/office/word/2010/wordprocessingShape">
                    <wps:wsp>
                      <wps:cNvSpPr/>
                      <wps:spPr>
                        <a:xfrm>
                          <a:off x="0" y="0"/>
                          <a:ext cx="278130" cy="818134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AB6D69" id="Rectangle 85" o:spid="_x0000_s1026" style="position:absolute;margin-left:9.45pt;margin-top:9pt;width:21.9pt;height:644.2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" fillcolor="#ffc000" stroked="f" strokeweight="1pt"/>
            </w:pict>
          </mc:Fallback>
        </mc:AlternateContent>
      </w:r>
    </w:p>
    <w:p w14:paraId="1E080632" w14:textId="704DDC05" w:rsidR="00B06077" w:rsidRDefault="00B06077" w:rsidP="00785ECE">
      <w:pPr>
        <w:ind w:firstLine="720"/>
      </w:pPr>
    </w:p>
    <w:p w14:paraId="1E080633" w14:textId="77777777" w:rsidR="00B06077" w:rsidRDefault="00B06077" w:rsidP="00785ECE">
      <w:pPr>
        <w:ind w:firstLine="720"/>
      </w:pPr>
    </w:p>
    <w:p w14:paraId="1E080634" w14:textId="77777777" w:rsidR="00B06077" w:rsidRDefault="00B06077" w:rsidP="00785ECE">
      <w:pPr>
        <w:ind w:firstLine="720"/>
      </w:pPr>
    </w:p>
    <w:p w14:paraId="1E080635" w14:textId="77777777" w:rsidR="00B06077" w:rsidRDefault="00B06077" w:rsidP="00785ECE">
      <w:pPr>
        <w:ind w:firstLine="720"/>
      </w:pPr>
    </w:p>
    <w:p w14:paraId="1E080636" w14:textId="77777777" w:rsidR="00B06077" w:rsidRDefault="00B06077" w:rsidP="00785ECE">
      <w:pPr>
        <w:ind w:firstLine="720"/>
      </w:pPr>
    </w:p>
    <w:p w14:paraId="1E080637" w14:textId="77777777" w:rsidR="00B06077" w:rsidRDefault="00B06077" w:rsidP="00785ECE">
      <w:pPr>
        <w:ind w:firstLine="720"/>
      </w:pPr>
    </w:p>
    <w:p w14:paraId="1E080638" w14:textId="77777777" w:rsidR="00B06077" w:rsidRDefault="00B06077" w:rsidP="00785ECE">
      <w:pPr>
        <w:ind w:firstLine="720"/>
      </w:pPr>
    </w:p>
    <w:p w14:paraId="1E080639" w14:textId="77777777" w:rsidR="00B06077" w:rsidRDefault="00B06077" w:rsidP="00785ECE">
      <w:pPr>
        <w:ind w:firstLine="720"/>
      </w:pPr>
    </w:p>
    <w:p w14:paraId="1E08063A" w14:textId="77777777" w:rsidR="00B06077" w:rsidRDefault="00B06077" w:rsidP="00785ECE">
      <w:pPr>
        <w:ind w:firstLine="720"/>
      </w:pPr>
    </w:p>
    <w:p w14:paraId="1E08063B" w14:textId="77777777" w:rsidR="00B06077" w:rsidRDefault="00B06077" w:rsidP="00785ECE">
      <w:pPr>
        <w:ind w:firstLine="720"/>
      </w:pPr>
    </w:p>
    <w:p w14:paraId="1E08063C" w14:textId="77777777" w:rsidR="00B06077" w:rsidRDefault="00B06077" w:rsidP="00785ECE">
      <w:pPr>
        <w:ind w:firstLine="720"/>
      </w:pPr>
    </w:p>
    <w:p w14:paraId="1E08063D" w14:textId="77777777" w:rsidR="00B06077" w:rsidRDefault="00B06077" w:rsidP="00785ECE">
      <w:pPr>
        <w:ind w:firstLine="720"/>
      </w:pPr>
    </w:p>
    <w:p w14:paraId="1E08063E" w14:textId="77777777" w:rsidR="00B06077" w:rsidRDefault="00B06077" w:rsidP="00785ECE">
      <w:pPr>
        <w:ind w:firstLine="720"/>
      </w:pPr>
    </w:p>
    <w:p w14:paraId="1E08063F" w14:textId="77777777" w:rsidR="00B06077" w:rsidRDefault="00B06077" w:rsidP="00785ECE">
      <w:pPr>
        <w:ind w:firstLine="720"/>
      </w:pPr>
    </w:p>
    <w:p w14:paraId="1E080640" w14:textId="77777777" w:rsidR="00B06077" w:rsidRDefault="00B06077" w:rsidP="00785ECE">
      <w:pPr>
        <w:ind w:firstLine="720"/>
      </w:pPr>
    </w:p>
    <w:p w14:paraId="1E080641" w14:textId="77777777" w:rsidR="00B06077" w:rsidRDefault="00B06077" w:rsidP="00785ECE">
      <w:pPr>
        <w:ind w:firstLine="720"/>
      </w:pPr>
    </w:p>
    <w:p w14:paraId="1E080642" w14:textId="77777777" w:rsidR="00B06077" w:rsidRDefault="00B06077" w:rsidP="00785ECE">
      <w:pPr>
        <w:ind w:firstLine="720"/>
      </w:pPr>
    </w:p>
    <w:p w14:paraId="1E080643" w14:textId="77777777" w:rsidR="00B06077" w:rsidRDefault="00B06077" w:rsidP="00785ECE">
      <w:pPr>
        <w:ind w:firstLine="720"/>
      </w:pPr>
    </w:p>
    <w:p w14:paraId="1E080644" w14:textId="77777777" w:rsidR="00B06077" w:rsidRDefault="00B06077" w:rsidP="00785ECE">
      <w:pPr>
        <w:ind w:firstLine="720"/>
      </w:pPr>
    </w:p>
    <w:p w14:paraId="1E080645" w14:textId="77777777" w:rsidR="00B06077" w:rsidRDefault="00B06077" w:rsidP="00785ECE">
      <w:pPr>
        <w:ind w:firstLine="720"/>
      </w:pPr>
    </w:p>
    <w:p w14:paraId="1E080646" w14:textId="77777777" w:rsidR="00B06077" w:rsidRDefault="00B06077" w:rsidP="00785ECE">
      <w:pPr>
        <w:ind w:firstLine="720"/>
      </w:pPr>
    </w:p>
    <w:p w14:paraId="1E080647" w14:textId="77777777" w:rsidR="00B06077" w:rsidRDefault="00B06077" w:rsidP="00785ECE">
      <w:pPr>
        <w:ind w:firstLine="720"/>
      </w:pPr>
    </w:p>
    <w:p w14:paraId="1E080648" w14:textId="77777777" w:rsidR="00B06077" w:rsidRDefault="00B06077" w:rsidP="00785ECE">
      <w:pPr>
        <w:ind w:firstLine="720"/>
      </w:pPr>
    </w:p>
    <w:p w14:paraId="1E080649" w14:textId="77777777" w:rsidR="00B06077" w:rsidRDefault="00B06077" w:rsidP="00785ECE">
      <w:pPr>
        <w:ind w:firstLine="720"/>
      </w:pPr>
    </w:p>
    <w:p w14:paraId="1E08064A" w14:textId="77777777" w:rsidR="00B06077" w:rsidRDefault="00B06077" w:rsidP="00785ECE">
      <w:pPr>
        <w:ind w:firstLine="720"/>
      </w:pPr>
    </w:p>
    <w:p w14:paraId="1E08064B" w14:textId="77777777" w:rsidR="00B06077" w:rsidRDefault="00B06077" w:rsidP="00785ECE">
      <w:pPr>
        <w:ind w:firstLine="720"/>
      </w:pPr>
    </w:p>
    <w:p w14:paraId="1E08064C" w14:textId="77777777" w:rsidR="00B06077" w:rsidRDefault="00B06077" w:rsidP="00785ECE">
      <w:pPr>
        <w:ind w:firstLine="720"/>
      </w:pPr>
    </w:p>
    <w:p w14:paraId="1E08064D" w14:textId="77777777" w:rsidR="00B06077" w:rsidRDefault="00B06077" w:rsidP="00785ECE">
      <w:pPr>
        <w:ind w:firstLine="720"/>
      </w:pPr>
    </w:p>
    <w:p w14:paraId="1E08064E" w14:textId="77777777" w:rsidR="00B06077" w:rsidRDefault="00B06077" w:rsidP="00785ECE">
      <w:pPr>
        <w:ind w:firstLine="720"/>
      </w:pPr>
    </w:p>
    <w:p w14:paraId="6B771343" w14:textId="77777777" w:rsidR="00662FE5" w:rsidRDefault="00662FE5" w:rsidP="00785ECE">
      <w:pPr>
        <w:ind w:firstLine="720"/>
      </w:pPr>
    </w:p>
    <w:p w14:paraId="1E08064F" w14:textId="16E31B27" w:rsidR="00B06077" w:rsidRDefault="00B06077" w:rsidP="00785ECE">
      <w:pPr>
        <w:ind w:firstLine="720"/>
      </w:pPr>
      <w:r>
        <w:t xml:space="preserve">Page </w:t>
      </w:r>
      <w:r w:rsidR="00662FE5">
        <w:t>7</w:t>
      </w:r>
    </w:p>
    <w:sectPr w:rsidR="00B06077" w:rsidSect="00021C04">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Heavy">
    <w:altName w:val="Franklin Gothic Heavy"/>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AEABA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i1026" type="#_x0000_t75" style="width:224.25pt;height:93pt;visibility:visible;mso-wrap-style:square" o:bullet="t">
        <v:imagedata r:id="rId1" o:title=""/>
      </v:shape>
    </w:pict>
  </w:numPicBullet>
  <w:abstractNum w:abstractNumId="0" w15:restartNumberingAfterBreak="0">
    <w:nsid w:val="00E02F27"/>
    <w:multiLevelType w:val="hybridMultilevel"/>
    <w:tmpl w:val="355C7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6150B"/>
    <w:multiLevelType w:val="hybridMultilevel"/>
    <w:tmpl w:val="CA90ADCE"/>
    <w:lvl w:ilvl="0" w:tplc="055276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40216"/>
    <w:multiLevelType w:val="hybridMultilevel"/>
    <w:tmpl w:val="253014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AC24A9"/>
    <w:multiLevelType w:val="hybridMultilevel"/>
    <w:tmpl w:val="049293F2"/>
    <w:lvl w:ilvl="0" w:tplc="0809000F">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11802"/>
    <w:multiLevelType w:val="hybridMultilevel"/>
    <w:tmpl w:val="491C4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E2095A"/>
    <w:multiLevelType w:val="hybridMultilevel"/>
    <w:tmpl w:val="5F0CE8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BF35F0A"/>
    <w:multiLevelType w:val="hybridMultilevel"/>
    <w:tmpl w:val="1DE075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8455D8"/>
    <w:multiLevelType w:val="hybridMultilevel"/>
    <w:tmpl w:val="2FC28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E0F49"/>
    <w:multiLevelType w:val="hybridMultilevel"/>
    <w:tmpl w:val="0B24A4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971297"/>
    <w:multiLevelType w:val="hybridMultilevel"/>
    <w:tmpl w:val="DE2CC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D065A7"/>
    <w:multiLevelType w:val="hybridMultilevel"/>
    <w:tmpl w:val="CD0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7E3BC5"/>
    <w:multiLevelType w:val="hybridMultilevel"/>
    <w:tmpl w:val="94841CA4"/>
    <w:lvl w:ilvl="0" w:tplc="08090001">
      <w:start w:val="1"/>
      <w:numFmt w:val="bullet"/>
      <w:lvlText w:val=""/>
      <w:lvlJc w:val="left"/>
      <w:pPr>
        <w:ind w:left="720" w:hanging="360"/>
      </w:pPr>
      <w:rPr>
        <w:rFonts w:ascii="Symbol" w:hAnsi="Symbol" w:hint="default"/>
      </w:rPr>
    </w:lvl>
    <w:lvl w:ilvl="1" w:tplc="B0788F08">
      <w:numFmt w:val="bullet"/>
      <w:lvlText w:val="•"/>
      <w:lvlJc w:val="left"/>
      <w:pPr>
        <w:ind w:left="1800" w:hanging="720"/>
      </w:pPr>
      <w:rPr>
        <w:rFonts w:ascii="Microsoft Sans Serif" w:eastAsiaTheme="minorHAnsi" w:hAnsi="Microsoft Sans Serif" w:cs="Microsoft Sans Serif"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A032B1"/>
    <w:multiLevelType w:val="hybridMultilevel"/>
    <w:tmpl w:val="428683A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BB2911"/>
    <w:multiLevelType w:val="hybridMultilevel"/>
    <w:tmpl w:val="416C2C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73123A0"/>
    <w:multiLevelType w:val="hybridMultilevel"/>
    <w:tmpl w:val="1C289F7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25957"/>
    <w:multiLevelType w:val="hybridMultilevel"/>
    <w:tmpl w:val="939668C6"/>
    <w:lvl w:ilvl="0" w:tplc="2E5CFF60">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DF07315"/>
    <w:multiLevelType w:val="hybridMultilevel"/>
    <w:tmpl w:val="03EE0BA2"/>
    <w:lvl w:ilvl="0" w:tplc="0809000F">
      <w:start w:val="9"/>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E586909"/>
    <w:multiLevelType w:val="hybridMultilevel"/>
    <w:tmpl w:val="B6346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819232B"/>
    <w:multiLevelType w:val="hybridMultilevel"/>
    <w:tmpl w:val="A05455C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D34022C"/>
    <w:multiLevelType w:val="hybridMultilevel"/>
    <w:tmpl w:val="94AE6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247458"/>
    <w:multiLevelType w:val="hybridMultilevel"/>
    <w:tmpl w:val="9014CAAA"/>
    <w:lvl w:ilvl="0" w:tplc="055276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ED226C"/>
    <w:multiLevelType w:val="hybridMultilevel"/>
    <w:tmpl w:val="664A9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0785120"/>
    <w:multiLevelType w:val="hybridMultilevel"/>
    <w:tmpl w:val="0FE41942"/>
    <w:lvl w:ilvl="0" w:tplc="085E62A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1F01E36"/>
    <w:multiLevelType w:val="hybridMultilevel"/>
    <w:tmpl w:val="ECF4FE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2E8502F"/>
    <w:multiLevelType w:val="hybridMultilevel"/>
    <w:tmpl w:val="D5440B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6A5388E"/>
    <w:multiLevelType w:val="hybridMultilevel"/>
    <w:tmpl w:val="AC3CF9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01664A"/>
    <w:multiLevelType w:val="hybridMultilevel"/>
    <w:tmpl w:val="C876CFC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7" w15:restartNumberingAfterBreak="0">
    <w:nsid w:val="5CB67831"/>
    <w:multiLevelType w:val="hybridMultilevel"/>
    <w:tmpl w:val="71BC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F926CB"/>
    <w:multiLevelType w:val="hybridMultilevel"/>
    <w:tmpl w:val="C040D616"/>
    <w:lvl w:ilvl="0" w:tplc="6E82F904">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39F0F84"/>
    <w:multiLevelType w:val="hybridMultilevel"/>
    <w:tmpl w:val="F9C0E4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9CF77CF"/>
    <w:multiLevelType w:val="hybridMultilevel"/>
    <w:tmpl w:val="1C80DE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3D2B0E"/>
    <w:multiLevelType w:val="hybridMultilevel"/>
    <w:tmpl w:val="EF9A6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F45680"/>
    <w:multiLevelType w:val="hybridMultilevel"/>
    <w:tmpl w:val="1CBE16CE"/>
    <w:lvl w:ilvl="0" w:tplc="5C04A266">
      <w:start w:val="1"/>
      <w:numFmt w:val="decimal"/>
      <w:lvlText w:val="%1."/>
      <w:lvlJc w:val="left"/>
      <w:pPr>
        <w:ind w:left="720" w:hanging="360"/>
      </w:pPr>
      <w:rPr>
        <w:rFonts w:asciiTheme="minorHAnsi" w:eastAsiaTheme="majorEastAsia" w:hAnsiTheme="minorHAnsi" w:cstheme="minorHAnsi"/>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3" w15:restartNumberingAfterBreak="0">
    <w:nsid w:val="6F3C28AE"/>
    <w:multiLevelType w:val="hybridMultilevel"/>
    <w:tmpl w:val="25C685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4" w15:restartNumberingAfterBreak="0">
    <w:nsid w:val="741E6C49"/>
    <w:multiLevelType w:val="hybridMultilevel"/>
    <w:tmpl w:val="11C655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44F58FA"/>
    <w:multiLevelType w:val="hybridMultilevel"/>
    <w:tmpl w:val="3D78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2D0816"/>
    <w:multiLevelType w:val="hybridMultilevel"/>
    <w:tmpl w:val="B34C0BB6"/>
    <w:lvl w:ilvl="0" w:tplc="055276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96F13"/>
    <w:multiLevelType w:val="hybridMultilevel"/>
    <w:tmpl w:val="D42E7F1C"/>
    <w:lvl w:ilvl="0" w:tplc="9862625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DF6EA6"/>
    <w:multiLevelType w:val="hybridMultilevel"/>
    <w:tmpl w:val="39EA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28"/>
  </w:num>
  <w:num w:numId="4">
    <w:abstractNumId w:val="9"/>
  </w:num>
  <w:num w:numId="5">
    <w:abstractNumId w:val="35"/>
  </w:num>
  <w:num w:numId="6">
    <w:abstractNumId w:val="10"/>
  </w:num>
  <w:num w:numId="7">
    <w:abstractNumId w:val="1"/>
  </w:num>
  <w:num w:numId="8">
    <w:abstractNumId w:val="13"/>
  </w:num>
  <w:num w:numId="9">
    <w:abstractNumId w:val="36"/>
  </w:num>
  <w:num w:numId="10">
    <w:abstractNumId w:val="20"/>
  </w:num>
  <w:num w:numId="11">
    <w:abstractNumId w:val="27"/>
  </w:num>
  <w:num w:numId="12">
    <w:abstractNumId w:val="31"/>
  </w:num>
  <w:num w:numId="13">
    <w:abstractNumId w:val="7"/>
  </w:num>
  <w:num w:numId="14">
    <w:abstractNumId w:val="37"/>
  </w:num>
  <w:num w:numId="15">
    <w:abstractNumId w:val="0"/>
  </w:num>
  <w:num w:numId="16">
    <w:abstractNumId w:val="18"/>
  </w:num>
  <w:num w:numId="17">
    <w:abstractNumId w:val="24"/>
  </w:num>
  <w:num w:numId="18">
    <w:abstractNumId w:val="5"/>
  </w:num>
  <w:num w:numId="19">
    <w:abstractNumId w:val="32"/>
  </w:num>
  <w:num w:numId="20">
    <w:abstractNumId w:val="3"/>
  </w:num>
  <w:num w:numId="21">
    <w:abstractNumId w:val="17"/>
  </w:num>
  <w:num w:numId="22">
    <w:abstractNumId w:val="29"/>
  </w:num>
  <w:num w:numId="23">
    <w:abstractNumId w:val="8"/>
  </w:num>
  <w:num w:numId="24">
    <w:abstractNumId w:val="2"/>
  </w:num>
  <w:num w:numId="25">
    <w:abstractNumId w:val="21"/>
  </w:num>
  <w:num w:numId="26">
    <w:abstractNumId w:val="12"/>
  </w:num>
  <w:num w:numId="27">
    <w:abstractNumId w:val="6"/>
  </w:num>
  <w:num w:numId="28">
    <w:abstractNumId w:val="33"/>
  </w:num>
  <w:num w:numId="29">
    <w:abstractNumId w:val="26"/>
  </w:num>
  <w:num w:numId="30">
    <w:abstractNumId w:val="4"/>
  </w:num>
  <w:num w:numId="31">
    <w:abstractNumId w:val="14"/>
  </w:num>
  <w:num w:numId="32">
    <w:abstractNumId w:val="30"/>
  </w:num>
  <w:num w:numId="33">
    <w:abstractNumId w:val="25"/>
  </w:num>
  <w:num w:numId="34">
    <w:abstractNumId w:val="34"/>
  </w:num>
  <w:num w:numId="35">
    <w:abstractNumId w:val="22"/>
  </w:num>
  <w:num w:numId="36">
    <w:abstractNumId w:val="15"/>
  </w:num>
  <w:num w:numId="37">
    <w:abstractNumId w:val="16"/>
  </w:num>
  <w:num w:numId="38">
    <w:abstractNumId w:val="19"/>
  </w:num>
  <w:num w:numId="39">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F0A"/>
    <w:rsid w:val="000025C1"/>
    <w:rsid w:val="000126B5"/>
    <w:rsid w:val="00021C04"/>
    <w:rsid w:val="00033C3B"/>
    <w:rsid w:val="00060207"/>
    <w:rsid w:val="0007220D"/>
    <w:rsid w:val="000743E6"/>
    <w:rsid w:val="00083EC1"/>
    <w:rsid w:val="000B0311"/>
    <w:rsid w:val="000B4502"/>
    <w:rsid w:val="000D39ED"/>
    <w:rsid w:val="000E15C3"/>
    <w:rsid w:val="00104080"/>
    <w:rsid w:val="00111F3A"/>
    <w:rsid w:val="00131B13"/>
    <w:rsid w:val="001428B3"/>
    <w:rsid w:val="00146F6D"/>
    <w:rsid w:val="00152F05"/>
    <w:rsid w:val="00160659"/>
    <w:rsid w:val="00163FEE"/>
    <w:rsid w:val="0018506E"/>
    <w:rsid w:val="001B2431"/>
    <w:rsid w:val="001B70CC"/>
    <w:rsid w:val="00231C40"/>
    <w:rsid w:val="00260239"/>
    <w:rsid w:val="00260812"/>
    <w:rsid w:val="00272777"/>
    <w:rsid w:val="002961DF"/>
    <w:rsid w:val="002A6365"/>
    <w:rsid w:val="002A7B10"/>
    <w:rsid w:val="002B3FDF"/>
    <w:rsid w:val="002C2DB2"/>
    <w:rsid w:val="002D7404"/>
    <w:rsid w:val="002E076A"/>
    <w:rsid w:val="002E76B6"/>
    <w:rsid w:val="002F7746"/>
    <w:rsid w:val="00313F0B"/>
    <w:rsid w:val="0032125F"/>
    <w:rsid w:val="00352423"/>
    <w:rsid w:val="00356A48"/>
    <w:rsid w:val="0036165E"/>
    <w:rsid w:val="003635E4"/>
    <w:rsid w:val="003715A8"/>
    <w:rsid w:val="0039253C"/>
    <w:rsid w:val="00392FA9"/>
    <w:rsid w:val="003B2A2D"/>
    <w:rsid w:val="003E3F0A"/>
    <w:rsid w:val="003E4FD2"/>
    <w:rsid w:val="003F0D7A"/>
    <w:rsid w:val="003F7AA3"/>
    <w:rsid w:val="00412B4D"/>
    <w:rsid w:val="00415F12"/>
    <w:rsid w:val="004273C3"/>
    <w:rsid w:val="00457D70"/>
    <w:rsid w:val="004622ED"/>
    <w:rsid w:val="00463B05"/>
    <w:rsid w:val="004658FC"/>
    <w:rsid w:val="00470BF8"/>
    <w:rsid w:val="004A0802"/>
    <w:rsid w:val="004F1AFC"/>
    <w:rsid w:val="005101BD"/>
    <w:rsid w:val="00515218"/>
    <w:rsid w:val="00524243"/>
    <w:rsid w:val="0053271A"/>
    <w:rsid w:val="00547AFD"/>
    <w:rsid w:val="00583663"/>
    <w:rsid w:val="006004F0"/>
    <w:rsid w:val="00604CCA"/>
    <w:rsid w:val="006227A0"/>
    <w:rsid w:val="00623D18"/>
    <w:rsid w:val="00632BCD"/>
    <w:rsid w:val="00635D1E"/>
    <w:rsid w:val="006402A6"/>
    <w:rsid w:val="0064083A"/>
    <w:rsid w:val="00644FCE"/>
    <w:rsid w:val="00652E71"/>
    <w:rsid w:val="00662FE5"/>
    <w:rsid w:val="0067441E"/>
    <w:rsid w:val="00684F7A"/>
    <w:rsid w:val="00691D1C"/>
    <w:rsid w:val="00691FA5"/>
    <w:rsid w:val="006E1028"/>
    <w:rsid w:val="00701B42"/>
    <w:rsid w:val="00701CF8"/>
    <w:rsid w:val="00703C65"/>
    <w:rsid w:val="00714AA5"/>
    <w:rsid w:val="00745C53"/>
    <w:rsid w:val="00747A31"/>
    <w:rsid w:val="00752B98"/>
    <w:rsid w:val="007567A5"/>
    <w:rsid w:val="00780BDB"/>
    <w:rsid w:val="00785ECE"/>
    <w:rsid w:val="007C2ED0"/>
    <w:rsid w:val="007C3876"/>
    <w:rsid w:val="007E03D6"/>
    <w:rsid w:val="007E307D"/>
    <w:rsid w:val="00805BA5"/>
    <w:rsid w:val="00827648"/>
    <w:rsid w:val="0083600B"/>
    <w:rsid w:val="00853966"/>
    <w:rsid w:val="008550BE"/>
    <w:rsid w:val="008850AD"/>
    <w:rsid w:val="008A41FD"/>
    <w:rsid w:val="008B2DDD"/>
    <w:rsid w:val="008E2FB0"/>
    <w:rsid w:val="008F7413"/>
    <w:rsid w:val="009012FB"/>
    <w:rsid w:val="00901AC9"/>
    <w:rsid w:val="0090383F"/>
    <w:rsid w:val="00903BD6"/>
    <w:rsid w:val="00905579"/>
    <w:rsid w:val="0090628D"/>
    <w:rsid w:val="00962CA6"/>
    <w:rsid w:val="00963929"/>
    <w:rsid w:val="0097294E"/>
    <w:rsid w:val="00973C97"/>
    <w:rsid w:val="00996978"/>
    <w:rsid w:val="009A32C2"/>
    <w:rsid w:val="009D63F7"/>
    <w:rsid w:val="009D6FBF"/>
    <w:rsid w:val="00A00558"/>
    <w:rsid w:val="00A1111B"/>
    <w:rsid w:val="00A24384"/>
    <w:rsid w:val="00A86CB1"/>
    <w:rsid w:val="00AC515D"/>
    <w:rsid w:val="00AD36A7"/>
    <w:rsid w:val="00AE0628"/>
    <w:rsid w:val="00AE0AD2"/>
    <w:rsid w:val="00AE3C7E"/>
    <w:rsid w:val="00B03163"/>
    <w:rsid w:val="00B06077"/>
    <w:rsid w:val="00B572AA"/>
    <w:rsid w:val="00B57C7A"/>
    <w:rsid w:val="00B814B9"/>
    <w:rsid w:val="00BB13BB"/>
    <w:rsid w:val="00BB6D9D"/>
    <w:rsid w:val="00BB6EC2"/>
    <w:rsid w:val="00BC6CB4"/>
    <w:rsid w:val="00BF5D49"/>
    <w:rsid w:val="00C05645"/>
    <w:rsid w:val="00C13A56"/>
    <w:rsid w:val="00C3145F"/>
    <w:rsid w:val="00C47CB9"/>
    <w:rsid w:val="00C504D6"/>
    <w:rsid w:val="00C96438"/>
    <w:rsid w:val="00CB424B"/>
    <w:rsid w:val="00CB4842"/>
    <w:rsid w:val="00D109A7"/>
    <w:rsid w:val="00D326E3"/>
    <w:rsid w:val="00D43B4C"/>
    <w:rsid w:val="00D76AB2"/>
    <w:rsid w:val="00DA105F"/>
    <w:rsid w:val="00DD0FC8"/>
    <w:rsid w:val="00DD3CA3"/>
    <w:rsid w:val="00DE29FE"/>
    <w:rsid w:val="00DF13CF"/>
    <w:rsid w:val="00E20507"/>
    <w:rsid w:val="00E339C2"/>
    <w:rsid w:val="00E33ADE"/>
    <w:rsid w:val="00E3523E"/>
    <w:rsid w:val="00E57486"/>
    <w:rsid w:val="00E740F5"/>
    <w:rsid w:val="00E7779D"/>
    <w:rsid w:val="00E84C59"/>
    <w:rsid w:val="00EE2F50"/>
    <w:rsid w:val="00EF2743"/>
    <w:rsid w:val="00F03D4A"/>
    <w:rsid w:val="00F127B5"/>
    <w:rsid w:val="00F75768"/>
    <w:rsid w:val="00F80E25"/>
    <w:rsid w:val="00FD189F"/>
    <w:rsid w:val="00FD4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080560"/>
  <w15:chartTrackingRefBased/>
  <w15:docId w15:val="{F22C9332-A9A4-421F-8A0C-AA6FB5CA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43E6"/>
    <w:rPr>
      <w:noProof/>
      <w:lang w:val="en-GB"/>
    </w:rPr>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583663"/>
    <w:pPr>
      <w:ind w:left="720"/>
      <w:contextualSpacing/>
    </w:pPr>
  </w:style>
  <w:style w:type="paragraph" w:styleId="BalloonText">
    <w:name w:val="Balloon Text"/>
    <w:basedOn w:val="Normal"/>
    <w:link w:val="BalloonTextChar"/>
    <w:uiPriority w:val="99"/>
    <w:semiHidden/>
    <w:unhideWhenUsed/>
    <w:rsid w:val="00E57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486"/>
    <w:rPr>
      <w:rFonts w:ascii="Segoe UI" w:hAnsi="Segoe UI" w:cs="Segoe UI"/>
      <w:sz w:val="18"/>
      <w:szCs w:val="18"/>
    </w:rPr>
  </w:style>
  <w:style w:type="table" w:styleId="GridTable1Light-Accent5">
    <w:name w:val="Grid Table 1 Light Accent 5"/>
    <w:basedOn w:val="TableNormal"/>
    <w:uiPriority w:val="46"/>
    <w:rsid w:val="004A0802"/>
    <w:pPr>
      <w:spacing w:after="0" w:line="240" w:lineRule="auto"/>
    </w:pPr>
    <w:rPr>
      <w:lang w:val="en-GB"/>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4A080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eGrid">
    <w:name w:val="Table Grid"/>
    <w:basedOn w:val="TableNormal"/>
    <w:uiPriority w:val="39"/>
    <w:rsid w:val="00901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6CB4"/>
    <w:pPr>
      <w:spacing w:after="0" w:line="240" w:lineRule="auto"/>
    </w:pPr>
    <w:rPr>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502163">
      <w:bodyDiv w:val="1"/>
      <w:marLeft w:val="0"/>
      <w:marRight w:val="0"/>
      <w:marTop w:val="0"/>
      <w:marBottom w:val="0"/>
      <w:divBdr>
        <w:top w:val="none" w:sz="0" w:space="0" w:color="auto"/>
        <w:left w:val="none" w:sz="0" w:space="0" w:color="auto"/>
        <w:bottom w:val="none" w:sz="0" w:space="0" w:color="auto"/>
        <w:right w:val="none" w:sz="0" w:space="0" w:color="auto"/>
      </w:divBdr>
      <w:divsChild>
        <w:div w:id="116918165">
          <w:marLeft w:val="0"/>
          <w:marRight w:val="0"/>
          <w:marTop w:val="0"/>
          <w:marBottom w:val="0"/>
          <w:divBdr>
            <w:top w:val="none" w:sz="0" w:space="0" w:color="auto"/>
            <w:left w:val="none" w:sz="0" w:space="0" w:color="auto"/>
            <w:bottom w:val="none" w:sz="0" w:space="0" w:color="auto"/>
            <w:right w:val="none" w:sz="0" w:space="0" w:color="auto"/>
          </w:divBdr>
          <w:divsChild>
            <w:div w:id="1863932821">
              <w:marLeft w:val="150"/>
              <w:marRight w:val="150"/>
              <w:marTop w:val="0"/>
              <w:marBottom w:val="0"/>
              <w:divBdr>
                <w:top w:val="none" w:sz="0" w:space="0" w:color="auto"/>
                <w:left w:val="none" w:sz="0" w:space="0" w:color="auto"/>
                <w:bottom w:val="none" w:sz="0" w:space="0" w:color="auto"/>
                <w:right w:val="none" w:sz="0" w:space="0" w:color="auto"/>
              </w:divBdr>
              <w:divsChild>
                <w:div w:id="893275324">
                  <w:marLeft w:val="0"/>
                  <w:marRight w:val="0"/>
                  <w:marTop w:val="0"/>
                  <w:marBottom w:val="0"/>
                  <w:divBdr>
                    <w:top w:val="none" w:sz="0" w:space="0" w:color="auto"/>
                    <w:left w:val="none" w:sz="0" w:space="0" w:color="auto"/>
                    <w:bottom w:val="none" w:sz="0" w:space="0" w:color="auto"/>
                    <w:right w:val="none" w:sz="0" w:space="0" w:color="auto"/>
                  </w:divBdr>
                  <w:divsChild>
                    <w:div w:id="83187139">
                      <w:marLeft w:val="0"/>
                      <w:marRight w:val="0"/>
                      <w:marTop w:val="0"/>
                      <w:marBottom w:val="0"/>
                      <w:divBdr>
                        <w:top w:val="none" w:sz="0" w:space="0" w:color="auto"/>
                        <w:left w:val="none" w:sz="0" w:space="0" w:color="auto"/>
                        <w:bottom w:val="none" w:sz="0" w:space="0" w:color="auto"/>
                        <w:right w:val="none" w:sz="0" w:space="0" w:color="auto"/>
                      </w:divBdr>
                      <w:divsChild>
                        <w:div w:id="38371955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4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50.emf"/><Relationship Id="rId3" Type="http://schemas.openxmlformats.org/officeDocument/2006/relationships/customXml" Target="../customXml/item3.xml"/><Relationship Id="rId21" Type="http://schemas.openxmlformats.org/officeDocument/2006/relationships/image" Target="media/image120.wmf"/><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00.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image" Target="media/image140.emf"/><Relationship Id="rId5" Type="http://schemas.openxmlformats.org/officeDocument/2006/relationships/styles" Target="styles.xml"/><Relationship Id="rId15" Type="http://schemas.openxmlformats.org/officeDocument/2006/relationships/image" Target="media/image9.jpe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wmf"/><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0.wmf"/><Relationship Id="rId27"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rech2\AppData\Roaming\Microsoft\Templates\Report%20(Urban%20the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0" ma:contentTypeDescription="Create a new document." ma:contentTypeScope="" ma:versionID="aac92892e39cbf14763ac1a96c4e239a">
  <xsd:schema xmlns:xsd="http://www.w3.org/2001/XMLSchema" xmlns:xs="http://www.w3.org/2001/XMLSchema" xmlns:p="http://schemas.microsoft.com/office/2006/metadata/properties" xmlns:ns2="505494de-7f70-4b10-aa1d-981be3329ecb" targetNamespace="http://schemas.microsoft.com/office/2006/metadata/properties" ma:root="true" ma:fieldsID="2010499c98173044b25e587e8f097d32" ns2:_="">
    <xsd:import namespace="505494de-7f70-4b10-aa1d-981be3329e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2460E-E83E-4CBA-9646-CB04571D0AF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05494de-7f70-4b10-aa1d-981be3329ecb"/>
    <ds:schemaRef ds:uri="http://www.w3.org/XML/1998/namespace"/>
    <ds:schemaRef ds:uri="http://purl.org/dc/dcmitype/"/>
  </ds:schemaRefs>
</ds:datastoreItem>
</file>

<file path=customXml/itemProps2.xml><?xml version="1.0" encoding="utf-8"?>
<ds:datastoreItem xmlns:ds="http://schemas.openxmlformats.org/officeDocument/2006/customXml" ds:itemID="{784AEFFF-2E77-41BE-BE55-3D8AF5A1CE1E}">
  <ds:schemaRefs>
    <ds:schemaRef ds:uri="http://schemas.microsoft.com/sharepoint/v3/contenttype/forms"/>
  </ds:schemaRefs>
</ds:datastoreItem>
</file>

<file path=customXml/itemProps3.xml><?xml version="1.0" encoding="utf-8"?>
<ds:datastoreItem xmlns:ds="http://schemas.openxmlformats.org/officeDocument/2006/customXml" ds:itemID="{51B1363B-F4A5-42CC-B72A-BFA265B2A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(Urban theme)</Template>
  <TotalTime>0</TotalTime>
  <Pages>8</Pages>
  <Words>49</Words>
  <Characters>284</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Moore</dc:creator>
  <cp:keywords/>
  <dc:description/>
  <cp:lastModifiedBy>Nicola Clason</cp:lastModifiedBy>
  <cp:revision>2</cp:revision>
  <cp:lastPrinted>2021-04-21T14:00:00Z</cp:lastPrinted>
  <dcterms:created xsi:type="dcterms:W3CDTF">2021-10-11T10:14:00Z</dcterms:created>
  <dcterms:modified xsi:type="dcterms:W3CDTF">2021-10-11T10:14:00Z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ies>
</file>